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3A499" w14:textId="72E46E92" w:rsidR="000951AA" w:rsidRDefault="00CF7DCF" w:rsidP="00F03797">
      <w:pPr>
        <w:pStyle w:val="Title"/>
      </w:pPr>
      <w:r>
        <w:t>CSE 1321L: Programming and Problem Solving I Lab</w:t>
      </w:r>
    </w:p>
    <w:p w14:paraId="1022BE00" w14:textId="047D709B" w:rsidR="00CF7DCF" w:rsidRDefault="00CF7DCF" w:rsidP="00F03797">
      <w:pPr>
        <w:pStyle w:val="Title"/>
      </w:pPr>
      <w:r>
        <w:t>Assignment 2 Fall 2026</w:t>
      </w:r>
    </w:p>
    <w:p w14:paraId="0158F9C1" w14:textId="4F10E819" w:rsidR="00CF7DCF" w:rsidRDefault="00CF7DCF" w:rsidP="00F03797">
      <w:pPr>
        <w:pStyle w:val="Title"/>
      </w:pPr>
      <w:r>
        <w:t>Module 2</w:t>
      </w:r>
    </w:p>
    <w:p w14:paraId="10553864" w14:textId="22B1D7F2" w:rsidR="00CF7DCF" w:rsidRDefault="00CF7DCF" w:rsidP="00F03797">
      <w:pPr>
        <w:pStyle w:val="Heading1"/>
      </w:pPr>
      <w:r>
        <w:t>What students will learn</w:t>
      </w:r>
    </w:p>
    <w:p w14:paraId="1101EFCF" w14:textId="77777777" w:rsidR="007440CE" w:rsidRDefault="007440CE" w:rsidP="007440CE">
      <w:pPr>
        <w:pStyle w:val="ListParagraph"/>
      </w:pPr>
      <w:r>
        <w:t>Reinforcing the concept of Boolean expressions and conditionals.</w:t>
      </w:r>
    </w:p>
    <w:p w14:paraId="4B262262" w14:textId="2FE945B7" w:rsidR="007440CE" w:rsidRDefault="007440CE" w:rsidP="00F03797">
      <w:pPr>
        <w:pStyle w:val="ListParagraph"/>
        <w:spacing w:after="240"/>
      </w:pPr>
      <w:r>
        <w:t>Implementing selection statements within repetition structures (loops).</w:t>
      </w:r>
    </w:p>
    <w:p w14:paraId="36870E7D" w14:textId="1E553EA3" w:rsidR="00CF7DCF" w:rsidRDefault="006C5A28" w:rsidP="00F03797">
      <w:pPr>
        <w:pStyle w:val="Heading1"/>
      </w:pPr>
      <w:r>
        <w:t>Content</w:t>
      </w:r>
    </w:p>
    <w:p w14:paraId="44F74DCC" w14:textId="4659FE87" w:rsidR="007440CE" w:rsidRDefault="007440CE" w:rsidP="00F03797">
      <w:pPr>
        <w:pStyle w:val="ListParagraph"/>
      </w:pPr>
      <w:r>
        <w:t>Assignment2A: Audio Compressor</w:t>
      </w:r>
      <w:r w:rsidR="00E1137A">
        <w:t xml:space="preserve"> Calculator</w:t>
      </w:r>
    </w:p>
    <w:p w14:paraId="3C651BD5" w14:textId="2F17C80C" w:rsidR="007440CE" w:rsidRDefault="007440CE" w:rsidP="00F03797">
      <w:pPr>
        <w:pStyle w:val="ListParagraph"/>
        <w:spacing w:after="240"/>
      </w:pPr>
      <w:r>
        <w:t>Assignment2B: Owl Airlines Checked Bag Kiosk</w:t>
      </w:r>
    </w:p>
    <w:p w14:paraId="7D6516F8" w14:textId="35813868" w:rsidR="006C5A28" w:rsidRDefault="006C5A28" w:rsidP="00F03797">
      <w:pPr>
        <w:pStyle w:val="Heading1"/>
      </w:pPr>
      <w:r>
        <w:t>Overview</w:t>
      </w:r>
    </w:p>
    <w:p w14:paraId="6514DD06" w14:textId="7687D45F" w:rsidR="00F03797" w:rsidRDefault="00F03797" w:rsidP="00F03797">
      <w:pPr>
        <w:spacing w:after="240"/>
      </w:pPr>
      <w:r>
        <w:t>For this assignment, you are going to practice implementing selection structures within repetition structures. Thus, reinforcing the use of selection statements but also learning how to create more complex problems by adding repetition into your programs.</w:t>
      </w:r>
    </w:p>
    <w:p w14:paraId="6C70171A" w14:textId="77777777" w:rsidR="00F03797" w:rsidRPr="00AD7DC2" w:rsidRDefault="00F03797" w:rsidP="00F03797">
      <w:pPr>
        <w:rPr>
          <w:b/>
          <w:bCs/>
        </w:rPr>
      </w:pPr>
      <w:r w:rsidRPr="00AD7DC2">
        <w:rPr>
          <w:b/>
          <w:bCs/>
        </w:rPr>
        <w:t>Final note:</w:t>
      </w:r>
      <w:r w:rsidRPr="00AD7DC2">
        <w:rPr>
          <w:b/>
          <w:bCs/>
          <w:i/>
          <w:iCs/>
          <w:u w:val="single"/>
        </w:rPr>
        <w:t xml:space="preserve"> Do not cheat</w:t>
      </w:r>
    </w:p>
    <w:p w14:paraId="23333E2D" w14:textId="47A32BFE" w:rsidR="00F03797" w:rsidRDefault="00F03797" w:rsidP="00F03797">
      <w:r>
        <w:t>If your temptation is to look online, don’t. Come see us instead and ask questions – we are here to help. Remember, you are going to have to write code in your future job interviews, so learn it now to secure a high-paying job later.</w:t>
      </w:r>
    </w:p>
    <w:p w14:paraId="59DB831E" w14:textId="77777777" w:rsidR="00F03797" w:rsidRDefault="00F03797">
      <w:pPr>
        <w:spacing w:after="160" w:line="278" w:lineRule="auto"/>
        <w:ind w:firstLine="0"/>
        <w:outlineLvl w:val="9"/>
      </w:pPr>
      <w:r>
        <w:br w:type="page"/>
      </w:r>
    </w:p>
    <w:p w14:paraId="7F7BB387" w14:textId="7E95D166" w:rsidR="00F03797" w:rsidRDefault="00F03797" w:rsidP="00872967">
      <w:pPr>
        <w:pStyle w:val="Heading1"/>
      </w:pPr>
      <w:r>
        <w:lastRenderedPageBreak/>
        <w:t xml:space="preserve">Assignment2A: </w:t>
      </w:r>
      <w:r>
        <w:t>Audio Compressor</w:t>
      </w:r>
      <w:r w:rsidR="00E1137A">
        <w:t xml:space="preserve"> Calculator</w:t>
      </w:r>
    </w:p>
    <w:p w14:paraId="327C4C66" w14:textId="0889AC3F" w:rsidR="008413A0" w:rsidRDefault="00F45FB8" w:rsidP="00872967">
      <w:pPr>
        <w:spacing w:after="240"/>
      </w:pPr>
      <w:r>
        <w:t xml:space="preserve">In audio engineering, a compressor </w:t>
      </w:r>
      <w:r w:rsidR="00DA54E4">
        <w:t xml:space="preserve">is a processing tool used to control the dynamic range of an audio signal. When </w:t>
      </w:r>
      <w:r w:rsidR="00A41461">
        <w:t xml:space="preserve">the audio signal’s loudness exceeds a threshold, the compressor will reduce the </w:t>
      </w:r>
      <w:r w:rsidR="00AE2A7B">
        <w:t xml:space="preserve">volume based on a set ratio. Otherwise, if the loudness of the audio signal sits below the threshold, the compressor will let the audio through without </w:t>
      </w:r>
      <w:r w:rsidR="004C3EEA">
        <w:t>changing its volume.</w:t>
      </w:r>
    </w:p>
    <w:p w14:paraId="38D19AC9" w14:textId="10C16DA2" w:rsidR="008413A0" w:rsidRDefault="008413A0" w:rsidP="00872967">
      <w:pPr>
        <w:pStyle w:val="Heading2"/>
      </w:pPr>
      <w:r>
        <w:t>Regarding the ratio</w:t>
      </w:r>
    </w:p>
    <w:p w14:paraId="1DBF5D92" w14:textId="77777777" w:rsidR="00774196" w:rsidRDefault="006100DB" w:rsidP="00872967">
      <w:pPr>
        <w:spacing w:after="240"/>
      </w:pPr>
      <w:r>
        <w:t>The compressor ratio dictates how aggressive the audio will be compressed if the audio signal goes over the threshold</w:t>
      </w:r>
      <w:r w:rsidR="009A096D">
        <w:t xml:space="preserve">. </w:t>
      </w:r>
    </w:p>
    <w:p w14:paraId="4AD8DD9C" w14:textId="456264A9" w:rsidR="00DD21B9" w:rsidRDefault="009A096D" w:rsidP="00872967">
      <w:pPr>
        <w:spacing w:after="240"/>
      </w:pPr>
      <w:r>
        <w:t xml:space="preserve">For example, in a 2:1 ratio, for every </w:t>
      </w:r>
      <w:r w:rsidR="00774196">
        <w:t xml:space="preserve">2 </w:t>
      </w:r>
      <w:r>
        <w:t>decibel</w:t>
      </w:r>
      <w:r w:rsidR="00774196">
        <w:t>s</w:t>
      </w:r>
      <w:r>
        <w:t xml:space="preserve"> </w:t>
      </w:r>
      <w:r w:rsidR="00774196">
        <w:t>(</w:t>
      </w:r>
      <w:r w:rsidR="0063480E">
        <w:t xml:space="preserve">dB - </w:t>
      </w:r>
      <w:r w:rsidR="00774196">
        <w:t>a unit of sound) the signal goes</w:t>
      </w:r>
      <w:r w:rsidR="003C5F6A">
        <w:t xml:space="preserve"> over</w:t>
      </w:r>
      <w:r w:rsidR="00774196">
        <w:t xml:space="preserve"> the threshold, the compressor will let through 1 decibel.</w:t>
      </w:r>
      <w:r w:rsidR="00DD21B9">
        <w:t xml:space="preserve"> The output volume will be the amount of volume under the threshold + the amount of volume compressed.</w:t>
      </w:r>
    </w:p>
    <w:p w14:paraId="35B23B70" w14:textId="7F50B472" w:rsidR="00EF54DE" w:rsidRDefault="00774196" w:rsidP="00872967">
      <w:pPr>
        <w:spacing w:after="240"/>
      </w:pPr>
      <w:r>
        <w:t>Meaning, if the threshold is</w:t>
      </w:r>
      <w:r w:rsidR="0063480E">
        <w:t xml:space="preserve"> -20dB and the audio signal is -12dB</w:t>
      </w:r>
      <w:r w:rsidR="008731F0">
        <w:t xml:space="preserve">, the amount of “sound” that passed over the threshold is 8db. At a ratio of 2:1, </w:t>
      </w:r>
      <w:r w:rsidR="00AA777E">
        <w:t xml:space="preserve">the </w:t>
      </w:r>
      <w:r w:rsidR="00247040">
        <w:t>amount of compressed volume will be 4dB</w:t>
      </w:r>
      <w:r w:rsidR="00EF54DE">
        <w:t xml:space="preserve"> (for every 2dB in, only 1 dB will go through)</w:t>
      </w:r>
      <w:r w:rsidR="00DD21B9">
        <w:t xml:space="preserve">, therefore the total output volume will be </w:t>
      </w:r>
      <w:r w:rsidR="00242EA2">
        <w:t>-20dB + 4dB = -16dB</w:t>
      </w:r>
    </w:p>
    <w:p w14:paraId="5B2672EE" w14:textId="0BA068A6" w:rsidR="001D2738" w:rsidRDefault="004C3EEA" w:rsidP="00872967">
      <w:pPr>
        <w:spacing w:after="240"/>
      </w:pPr>
      <w:r>
        <w:t xml:space="preserve">For this assignment, you will develop a program that </w:t>
      </w:r>
      <w:r w:rsidR="00D41E08">
        <w:t>reads from the user the loudness of an audio signal, the compression threshold</w:t>
      </w:r>
      <w:r w:rsidR="001D2738">
        <w:t>, and compression ratio to calculate what the compression output volume is.</w:t>
      </w:r>
    </w:p>
    <w:p w14:paraId="6261B595" w14:textId="07634972" w:rsidR="00872967" w:rsidRDefault="00872967" w:rsidP="00EF40FC">
      <w:pPr>
        <w:pStyle w:val="Heading2"/>
      </w:pPr>
      <w:r>
        <w:t>Requirements</w:t>
      </w:r>
    </w:p>
    <w:p w14:paraId="70258589" w14:textId="60190CF4" w:rsidR="00872967" w:rsidRDefault="007D3DF5" w:rsidP="00EF40FC">
      <w:pPr>
        <w:pStyle w:val="ListParagraph"/>
      </w:pPr>
      <w:r>
        <w:t>The program should ask the user to enter the signal level input.</w:t>
      </w:r>
    </w:p>
    <w:p w14:paraId="42B50128" w14:textId="07BF7AD5" w:rsidR="007D3DF5" w:rsidRDefault="002B2D15" w:rsidP="00EF40FC">
      <w:pPr>
        <w:pStyle w:val="ListParagraph"/>
      </w:pPr>
      <w:r>
        <w:t>The program should ask the user for the threshold level</w:t>
      </w:r>
    </w:p>
    <w:p w14:paraId="1401C433" w14:textId="79FA0880" w:rsidR="00EF40FC" w:rsidRDefault="002B2D15" w:rsidP="00EF40FC">
      <w:pPr>
        <w:pStyle w:val="ListParagraph"/>
      </w:pPr>
      <w:r>
        <w:t>The program should ask the user to select a ratio</w:t>
      </w:r>
      <w:r w:rsidR="00EF40FC">
        <w:t>:</w:t>
      </w:r>
    </w:p>
    <w:p w14:paraId="10EAB451" w14:textId="21DE09FB" w:rsidR="00EF40FC" w:rsidRDefault="00EF40FC" w:rsidP="00451A56">
      <w:pPr>
        <w:pStyle w:val="SampleOutputCode"/>
        <w:ind w:left="730"/>
      </w:pPr>
      <w:r>
        <w:t>1 - 3:1</w:t>
      </w:r>
    </w:p>
    <w:p w14:paraId="2F7B03BD" w14:textId="36A10293" w:rsidR="00EF40FC" w:rsidRDefault="00EF40FC" w:rsidP="00451A56">
      <w:pPr>
        <w:pStyle w:val="SampleOutputCode"/>
        <w:ind w:left="730"/>
      </w:pPr>
      <w:r>
        <w:t>2 - 4:1</w:t>
      </w:r>
    </w:p>
    <w:p w14:paraId="63D8D908" w14:textId="59A186D2" w:rsidR="00EF40FC" w:rsidRDefault="00EF40FC" w:rsidP="00451A56">
      <w:pPr>
        <w:pStyle w:val="SampleOutputCode"/>
        <w:ind w:left="730"/>
      </w:pPr>
      <w:r>
        <w:t>3 - 10:1</w:t>
      </w:r>
    </w:p>
    <w:p w14:paraId="61C2227F" w14:textId="016E919A" w:rsidR="00EF40FC" w:rsidRDefault="00E95398" w:rsidP="00EF40FC">
      <w:pPr>
        <w:pStyle w:val="ListParagraph"/>
      </w:pPr>
      <w:r>
        <w:t>For t</w:t>
      </w:r>
      <w:r w:rsidR="0098227E">
        <w:t>he signal level input and threshold</w:t>
      </w:r>
      <w:r>
        <w:t>, expect the user to enter decimal value numbers.</w:t>
      </w:r>
    </w:p>
    <w:p w14:paraId="710E8426" w14:textId="5E7D3560" w:rsidR="00451A56" w:rsidRDefault="00273A51" w:rsidP="00EF40FC">
      <w:pPr>
        <w:pStyle w:val="ListParagraph"/>
      </w:pPr>
      <w:r>
        <w:t xml:space="preserve">To handle the ratio selection, use a match case statement to define a variable with the ratio, for example </w:t>
      </w:r>
      <w:r w:rsidR="00031778">
        <w:t xml:space="preserve">if the user </w:t>
      </w:r>
      <w:r w:rsidR="00F90220">
        <w:t>selects</w:t>
      </w:r>
      <w:r w:rsidR="00031778">
        <w:t xml:space="preserve"> the 10:1 ratio, set a variable to 10</w:t>
      </w:r>
      <w:r w:rsidR="00F90220">
        <w:t>. You will need this value to calculate the compression.</w:t>
      </w:r>
    </w:p>
    <w:p w14:paraId="55E93E33" w14:textId="247115B6" w:rsidR="00065849" w:rsidRDefault="00065849" w:rsidP="00EF40FC">
      <w:pPr>
        <w:pStyle w:val="ListParagraph"/>
      </w:pPr>
      <w:r>
        <w:t>If the user selects a value not shown in the ratio menu, the default ratio should be 2:1</w:t>
      </w:r>
    </w:p>
    <w:p w14:paraId="2B789ABD" w14:textId="08044199" w:rsidR="00F90220" w:rsidRDefault="008A39CA" w:rsidP="00EF40FC">
      <w:pPr>
        <w:pStyle w:val="ListParagraph"/>
      </w:pPr>
      <w:r>
        <w:t xml:space="preserve">Using an IF statement, check if the signal level input </w:t>
      </w:r>
      <w:r w:rsidR="00FC5E08">
        <w:t>needs compression. Remember the compressor only “compresses” if the audio signal goes over the threshold.</w:t>
      </w:r>
    </w:p>
    <w:p w14:paraId="2E0CC4B4" w14:textId="3434D8F8" w:rsidR="00FC5E08" w:rsidRDefault="00FC5E08" w:rsidP="00EF40FC">
      <w:pPr>
        <w:pStyle w:val="ListParagraph"/>
      </w:pPr>
      <w:r>
        <w:t xml:space="preserve">If the </w:t>
      </w:r>
      <w:r w:rsidR="008A0BC7">
        <w:t xml:space="preserve">audio signal is compressed, calculate what </w:t>
      </w:r>
      <w:r w:rsidR="00F77BAE">
        <w:t>the total output volume is</w:t>
      </w:r>
      <w:r w:rsidR="008A0BC7">
        <w:t xml:space="preserve"> after compression.</w:t>
      </w:r>
    </w:p>
    <w:p w14:paraId="35C23C14" w14:textId="77777777" w:rsidR="00C72495" w:rsidRDefault="00C72495" w:rsidP="00C72495">
      <w:pPr>
        <w:ind w:firstLine="0"/>
      </w:pPr>
    </w:p>
    <w:p w14:paraId="44D7FC6D" w14:textId="33164540" w:rsidR="00C72495" w:rsidRDefault="00C72495" w:rsidP="00F77BAE">
      <w:pPr>
        <w:pStyle w:val="Heading2"/>
      </w:pPr>
      <w:r>
        <w:t>Hint</w:t>
      </w:r>
    </w:p>
    <w:p w14:paraId="3E7719BD" w14:textId="70A6D6AE" w:rsidR="00A72D3D" w:rsidRDefault="00C72495" w:rsidP="00F77BAE">
      <w:pPr>
        <w:pStyle w:val="ListParagraph"/>
      </w:pPr>
      <w:r>
        <w:t xml:space="preserve">Using the same example shown in “regarding the ratio”, if the </w:t>
      </w:r>
      <w:r w:rsidR="007D6119">
        <w:t xml:space="preserve">ratio was instead 4:1, </w:t>
      </w:r>
      <w:r w:rsidR="0097025D">
        <w:t xml:space="preserve">the amount of compressed volume should be 2dB since </w:t>
      </w:r>
      <w:r w:rsidR="0059611E">
        <w:t>8 / 4 = 2. This means that the total output volume is -20db + 2db = -18db</w:t>
      </w:r>
    </w:p>
    <w:p w14:paraId="36C26F98" w14:textId="628BE17E" w:rsidR="00A72D3D" w:rsidRDefault="00A72D3D" w:rsidP="00F77BAE">
      <w:pPr>
        <w:pStyle w:val="ListParagraph"/>
        <w:spacing w:after="240"/>
      </w:pPr>
      <w:r>
        <w:t xml:space="preserve">If the ratio </w:t>
      </w:r>
      <w:r w:rsidR="00F77BAE">
        <w:t>was</w:t>
      </w:r>
      <w:r>
        <w:t xml:space="preserve"> </w:t>
      </w:r>
      <w:r w:rsidR="00C94C7A">
        <w:t xml:space="preserve">3:1, the amount of compressed volume should be </w:t>
      </w:r>
      <w:r w:rsidR="00F16889">
        <w:t>2.67dB</w:t>
      </w:r>
      <w:r w:rsidR="009B63D6">
        <w:t xml:space="preserve"> and the total output volume is -17.33 dB</w:t>
      </w:r>
    </w:p>
    <w:p w14:paraId="0C9E5289" w14:textId="13DD34F1" w:rsidR="00F77BAE" w:rsidRDefault="00F77BAE" w:rsidP="00F77BAE">
      <w:pPr>
        <w:pStyle w:val="Heading2"/>
      </w:pPr>
      <w:r>
        <w:lastRenderedPageBreak/>
        <w:t>Sample Output #1</w:t>
      </w:r>
      <w:r w:rsidR="00636802">
        <w:t xml:space="preserve"> (</w:t>
      </w:r>
      <w:r w:rsidR="00636802">
        <w:t xml:space="preserve">the user input is shown in </w:t>
      </w:r>
      <w:r w:rsidR="00636802" w:rsidRPr="00465978">
        <w:rPr>
          <w:color w:val="ED0000"/>
        </w:rPr>
        <w:t>red and bold</w:t>
      </w:r>
      <w:r w:rsidR="00636802">
        <w:t>)</w:t>
      </w:r>
    </w:p>
    <w:p w14:paraId="29C24672" w14:textId="77777777" w:rsidR="003C1071" w:rsidRDefault="003C1071" w:rsidP="00E45C3F">
      <w:pPr>
        <w:pStyle w:val="SampleOutputCode"/>
      </w:pPr>
      <w:r>
        <w:t xml:space="preserve">Enter input loudness (dB): </w:t>
      </w:r>
      <w:r w:rsidRPr="00E45C3F">
        <w:rPr>
          <w:b/>
          <w:bCs/>
          <w:color w:val="EE0000"/>
        </w:rPr>
        <w:t>-12</w:t>
      </w:r>
    </w:p>
    <w:p w14:paraId="1D1557C9" w14:textId="77777777" w:rsidR="003C1071" w:rsidRDefault="003C1071" w:rsidP="00E45C3F">
      <w:pPr>
        <w:pStyle w:val="SampleOutputCode"/>
      </w:pPr>
      <w:r>
        <w:t xml:space="preserve">Enter threshold (dB): </w:t>
      </w:r>
      <w:r w:rsidRPr="00E45C3F">
        <w:rPr>
          <w:b/>
          <w:bCs/>
          <w:color w:val="EE0000"/>
        </w:rPr>
        <w:t>-20</w:t>
      </w:r>
    </w:p>
    <w:p w14:paraId="56D581BA" w14:textId="77777777" w:rsidR="003C1071" w:rsidRDefault="003C1071" w:rsidP="00E45C3F">
      <w:pPr>
        <w:pStyle w:val="SampleOutputCode"/>
      </w:pPr>
      <w:r>
        <w:t xml:space="preserve">Select a ratio: </w:t>
      </w:r>
    </w:p>
    <w:p w14:paraId="57DE8FE4" w14:textId="77777777" w:rsidR="003C1071" w:rsidRDefault="003C1071" w:rsidP="00E45C3F">
      <w:pPr>
        <w:pStyle w:val="SampleOutputCode"/>
      </w:pPr>
      <w:r>
        <w:t>1 - 3:1</w:t>
      </w:r>
    </w:p>
    <w:p w14:paraId="1042F712" w14:textId="77777777" w:rsidR="003C1071" w:rsidRDefault="003C1071" w:rsidP="00E45C3F">
      <w:pPr>
        <w:pStyle w:val="SampleOutputCode"/>
      </w:pPr>
      <w:r>
        <w:t>2 - 4:1</w:t>
      </w:r>
    </w:p>
    <w:p w14:paraId="740D2DD3" w14:textId="77777777" w:rsidR="003C1071" w:rsidRDefault="003C1071" w:rsidP="00E45C3F">
      <w:pPr>
        <w:pStyle w:val="SampleOutputCode"/>
      </w:pPr>
      <w:r>
        <w:t>3 - 10:1</w:t>
      </w:r>
    </w:p>
    <w:p w14:paraId="38A3F203" w14:textId="0FB45A08" w:rsidR="003C1071" w:rsidRDefault="003C1071" w:rsidP="00E45C3F">
      <w:pPr>
        <w:pStyle w:val="SampleOutputCode"/>
        <w:rPr>
          <w:b/>
          <w:bCs/>
          <w:color w:val="EE0000"/>
        </w:rPr>
      </w:pPr>
      <w:r>
        <w:t>&gt;</w:t>
      </w:r>
      <w:r>
        <w:t xml:space="preserve"> </w:t>
      </w:r>
      <w:r w:rsidR="00E45C3F" w:rsidRPr="00E45C3F">
        <w:rPr>
          <w:b/>
          <w:bCs/>
          <w:color w:val="EE0000"/>
        </w:rPr>
        <w:t>-1</w:t>
      </w:r>
    </w:p>
    <w:p w14:paraId="188303D9" w14:textId="3FEFDA56" w:rsidR="009863F1" w:rsidRDefault="009863F1" w:rsidP="00E45C3F">
      <w:pPr>
        <w:pStyle w:val="SampleOutputCode"/>
      </w:pPr>
      <w:r>
        <w:t xml:space="preserve">You have selected the </w:t>
      </w:r>
      <w:r>
        <w:t>2</w:t>
      </w:r>
      <w:r>
        <w:t>:1 ratio</w:t>
      </w:r>
    </w:p>
    <w:p w14:paraId="06C70EC0" w14:textId="76827338" w:rsidR="00EF40FC" w:rsidRDefault="003C1071" w:rsidP="008E3AD0">
      <w:pPr>
        <w:pStyle w:val="SampleOutputCode"/>
        <w:spacing w:after="240"/>
      </w:pPr>
      <w:r>
        <w:t>Output Level: -16.0 dB</w:t>
      </w:r>
    </w:p>
    <w:p w14:paraId="1917A13D" w14:textId="1BE50C7E" w:rsidR="00E45C3F" w:rsidRDefault="00E45C3F" w:rsidP="00E45C3F">
      <w:pPr>
        <w:pStyle w:val="Heading2"/>
      </w:pPr>
      <w:r>
        <w:t>Sample Output #</w:t>
      </w:r>
      <w:r w:rsidR="00F82CA0">
        <w:t>2</w:t>
      </w:r>
      <w:r>
        <w:t xml:space="preserve"> (the user input is shown in </w:t>
      </w:r>
      <w:r w:rsidRPr="00465978">
        <w:rPr>
          <w:color w:val="ED0000"/>
        </w:rPr>
        <w:t>red and bold</w:t>
      </w:r>
      <w:r>
        <w:t>)</w:t>
      </w:r>
    </w:p>
    <w:p w14:paraId="2A6D745F" w14:textId="77777777" w:rsidR="00F82CA0" w:rsidRDefault="00F82CA0" w:rsidP="00F82CA0">
      <w:pPr>
        <w:pStyle w:val="SampleOutputCode"/>
      </w:pPr>
      <w:r>
        <w:t xml:space="preserve">Enter input loudness (dB): </w:t>
      </w:r>
      <w:r w:rsidRPr="00F82CA0">
        <w:rPr>
          <w:b/>
          <w:bCs/>
          <w:color w:val="EE0000"/>
        </w:rPr>
        <w:t>-12</w:t>
      </w:r>
    </w:p>
    <w:p w14:paraId="44161EA1" w14:textId="77777777" w:rsidR="00F82CA0" w:rsidRDefault="00F82CA0" w:rsidP="00F82CA0">
      <w:pPr>
        <w:pStyle w:val="SampleOutputCode"/>
      </w:pPr>
      <w:r>
        <w:t xml:space="preserve">Enter threshold (dB): </w:t>
      </w:r>
      <w:r w:rsidRPr="00F82CA0">
        <w:rPr>
          <w:b/>
          <w:bCs/>
          <w:color w:val="EE0000"/>
        </w:rPr>
        <w:t>-20</w:t>
      </w:r>
    </w:p>
    <w:p w14:paraId="1FA1D038" w14:textId="77777777" w:rsidR="00F82CA0" w:rsidRDefault="00F82CA0" w:rsidP="00F82CA0">
      <w:pPr>
        <w:pStyle w:val="SampleOutputCode"/>
      </w:pPr>
      <w:r>
        <w:t xml:space="preserve">Select a ratio: </w:t>
      </w:r>
    </w:p>
    <w:p w14:paraId="1DBDC3FF" w14:textId="77777777" w:rsidR="00F82CA0" w:rsidRDefault="00F82CA0" w:rsidP="00F82CA0">
      <w:pPr>
        <w:pStyle w:val="SampleOutputCode"/>
      </w:pPr>
      <w:r>
        <w:t>1 - 3:1</w:t>
      </w:r>
    </w:p>
    <w:p w14:paraId="1414C456" w14:textId="77777777" w:rsidR="00F82CA0" w:rsidRDefault="00F82CA0" w:rsidP="00F82CA0">
      <w:pPr>
        <w:pStyle w:val="SampleOutputCode"/>
      </w:pPr>
      <w:r>
        <w:t>2 - 4:1</w:t>
      </w:r>
    </w:p>
    <w:p w14:paraId="7BBCE1A5" w14:textId="77777777" w:rsidR="00F82CA0" w:rsidRDefault="00F82CA0" w:rsidP="00F82CA0">
      <w:pPr>
        <w:pStyle w:val="SampleOutputCode"/>
      </w:pPr>
      <w:r>
        <w:t>3 - 10:1</w:t>
      </w:r>
    </w:p>
    <w:p w14:paraId="18295EF2" w14:textId="77777777" w:rsidR="00F82CA0" w:rsidRDefault="00F82CA0" w:rsidP="00F82CA0">
      <w:pPr>
        <w:pStyle w:val="SampleOutputCode"/>
      </w:pPr>
      <w:r>
        <w:t xml:space="preserve">&gt; </w:t>
      </w:r>
      <w:r w:rsidRPr="00F82CA0">
        <w:rPr>
          <w:b/>
          <w:bCs/>
          <w:color w:val="EE0000"/>
        </w:rPr>
        <w:t>1</w:t>
      </w:r>
    </w:p>
    <w:p w14:paraId="062C21E4" w14:textId="77777777" w:rsidR="00F82CA0" w:rsidRDefault="00F82CA0" w:rsidP="00F82CA0">
      <w:pPr>
        <w:pStyle w:val="SampleOutputCode"/>
      </w:pPr>
      <w:r>
        <w:t>You have selected the 3:1 ratio</w:t>
      </w:r>
    </w:p>
    <w:p w14:paraId="41DB52C0" w14:textId="7A4745D3" w:rsidR="00E45C3F" w:rsidRDefault="00F82CA0" w:rsidP="008E3AD0">
      <w:pPr>
        <w:pStyle w:val="SampleOutputCode"/>
        <w:spacing w:after="240"/>
      </w:pPr>
      <w:r>
        <w:t>Output Level: -17.333333333333332 dB</w:t>
      </w:r>
    </w:p>
    <w:p w14:paraId="3A4CE80A" w14:textId="1B11E63B" w:rsidR="00F82CA0" w:rsidRDefault="00F82CA0" w:rsidP="00F82CA0">
      <w:pPr>
        <w:pStyle w:val="Heading2"/>
      </w:pPr>
      <w:r>
        <w:t>Sample Output #</w:t>
      </w:r>
      <w:r w:rsidR="008E3AD0">
        <w:t>3</w:t>
      </w:r>
      <w:r>
        <w:t xml:space="preserve"> (the user input is shown in </w:t>
      </w:r>
      <w:r w:rsidRPr="00465978">
        <w:rPr>
          <w:color w:val="ED0000"/>
        </w:rPr>
        <w:t>red and bold</w:t>
      </w:r>
      <w:r>
        <w:t>)</w:t>
      </w:r>
    </w:p>
    <w:p w14:paraId="3FC9A159" w14:textId="77777777" w:rsidR="008E3AD0" w:rsidRDefault="008E3AD0" w:rsidP="008E3AD0">
      <w:pPr>
        <w:pStyle w:val="SampleOutputCode"/>
      </w:pPr>
      <w:r>
        <w:t xml:space="preserve">Enter input loudness (dB): </w:t>
      </w:r>
      <w:r w:rsidRPr="008E3AD0">
        <w:rPr>
          <w:b/>
          <w:bCs/>
          <w:color w:val="EE0000"/>
        </w:rPr>
        <w:t>-6</w:t>
      </w:r>
    </w:p>
    <w:p w14:paraId="353FA5D4" w14:textId="77777777" w:rsidR="008E3AD0" w:rsidRDefault="008E3AD0" w:rsidP="008E3AD0">
      <w:pPr>
        <w:pStyle w:val="SampleOutputCode"/>
      </w:pPr>
      <w:r>
        <w:t xml:space="preserve">Enter threshold (dB): </w:t>
      </w:r>
      <w:r w:rsidRPr="008E3AD0">
        <w:rPr>
          <w:b/>
          <w:bCs/>
          <w:color w:val="EE0000"/>
        </w:rPr>
        <w:t>-15</w:t>
      </w:r>
    </w:p>
    <w:p w14:paraId="65C98F54" w14:textId="77777777" w:rsidR="008E3AD0" w:rsidRDefault="008E3AD0" w:rsidP="008E3AD0">
      <w:pPr>
        <w:pStyle w:val="SampleOutputCode"/>
      </w:pPr>
      <w:r>
        <w:t xml:space="preserve">Select a ratio: </w:t>
      </w:r>
    </w:p>
    <w:p w14:paraId="008C7724" w14:textId="77777777" w:rsidR="008E3AD0" w:rsidRDefault="008E3AD0" w:rsidP="008E3AD0">
      <w:pPr>
        <w:pStyle w:val="SampleOutputCode"/>
      </w:pPr>
      <w:r>
        <w:t>1 - 3:1</w:t>
      </w:r>
    </w:p>
    <w:p w14:paraId="27C34997" w14:textId="77777777" w:rsidR="008E3AD0" w:rsidRDefault="008E3AD0" w:rsidP="008E3AD0">
      <w:pPr>
        <w:pStyle w:val="SampleOutputCode"/>
      </w:pPr>
      <w:r>
        <w:t>2 - 4:1</w:t>
      </w:r>
    </w:p>
    <w:p w14:paraId="09EAF177" w14:textId="77777777" w:rsidR="008E3AD0" w:rsidRDefault="008E3AD0" w:rsidP="008E3AD0">
      <w:pPr>
        <w:pStyle w:val="SampleOutputCode"/>
      </w:pPr>
      <w:r>
        <w:t>3 - 10:1</w:t>
      </w:r>
    </w:p>
    <w:p w14:paraId="153E056A" w14:textId="77777777" w:rsidR="008E3AD0" w:rsidRDefault="008E3AD0" w:rsidP="008E3AD0">
      <w:pPr>
        <w:pStyle w:val="SampleOutputCode"/>
      </w:pPr>
      <w:r>
        <w:t xml:space="preserve">&gt; </w:t>
      </w:r>
      <w:r w:rsidRPr="008E3AD0">
        <w:rPr>
          <w:b/>
          <w:bCs/>
          <w:color w:val="EE0000"/>
        </w:rPr>
        <w:t>3</w:t>
      </w:r>
    </w:p>
    <w:p w14:paraId="07625E8F" w14:textId="77777777" w:rsidR="008E3AD0" w:rsidRDefault="008E3AD0" w:rsidP="008E3AD0">
      <w:pPr>
        <w:pStyle w:val="SampleOutputCode"/>
      </w:pPr>
      <w:r>
        <w:t>You have selected the 10:1 ratio</w:t>
      </w:r>
    </w:p>
    <w:p w14:paraId="79689A8C" w14:textId="70D6E70C" w:rsidR="008E3AD0" w:rsidRDefault="008E3AD0" w:rsidP="008E3AD0">
      <w:pPr>
        <w:pStyle w:val="SampleOutputCode"/>
      </w:pPr>
      <w:r>
        <w:t>Output Level: -14.1 dB</w:t>
      </w:r>
    </w:p>
    <w:p w14:paraId="7F6AABF2" w14:textId="77777777" w:rsidR="008E3AD0" w:rsidRDefault="008E3AD0">
      <w:pPr>
        <w:spacing w:after="160" w:line="278" w:lineRule="auto"/>
        <w:ind w:firstLine="0"/>
        <w:outlineLvl w:val="9"/>
        <w:rPr>
          <w:rFonts w:ascii="Consolas" w:hAnsi="Consolas"/>
        </w:rPr>
      </w:pPr>
      <w:r>
        <w:br w:type="page"/>
      </w:r>
    </w:p>
    <w:p w14:paraId="54B2F7BD" w14:textId="1A2D33E1" w:rsidR="00F82CA0" w:rsidRDefault="008E3AD0" w:rsidP="00FD3E5C">
      <w:pPr>
        <w:pStyle w:val="Heading1"/>
      </w:pPr>
      <w:r>
        <w:lastRenderedPageBreak/>
        <w:t xml:space="preserve">Assignment2B: </w:t>
      </w:r>
      <w:r>
        <w:t>Owl Airlines Checked Bag Kiosk</w:t>
      </w:r>
    </w:p>
    <w:p w14:paraId="1638E66F" w14:textId="0D0723A8" w:rsidR="008E3AD0" w:rsidRDefault="00EA6041" w:rsidP="00FD3E5C">
      <w:pPr>
        <w:spacing w:after="240"/>
      </w:pPr>
      <w:r>
        <w:t>You will develop a</w:t>
      </w:r>
      <w:r w:rsidR="009129BB">
        <w:t>n automated</w:t>
      </w:r>
      <w:r>
        <w:t xml:space="preserve"> </w:t>
      </w:r>
      <w:r w:rsidR="004B01DA">
        <w:t>program fo</w:t>
      </w:r>
      <w:r w:rsidR="006C0452">
        <w:t>r</w:t>
      </w:r>
      <w:r w:rsidR="004B01DA">
        <w:t xml:space="preserve"> check-in </w:t>
      </w:r>
      <w:r w:rsidR="006C0452">
        <w:t xml:space="preserve">counter </w:t>
      </w:r>
      <w:r>
        <w:t>kiosk</w:t>
      </w:r>
      <w:r w:rsidR="004B01DA">
        <w:t xml:space="preserve">s </w:t>
      </w:r>
      <w:r w:rsidR="006C0452">
        <w:t xml:space="preserve">for </w:t>
      </w:r>
      <w:r w:rsidR="00055E94">
        <w:t>Owl Airlines. T</w:t>
      </w:r>
      <w:r w:rsidR="006C0452">
        <w:t xml:space="preserve">he program will handle the check-in baggage </w:t>
      </w:r>
      <w:r w:rsidR="00D363C7">
        <w:t xml:space="preserve">dynamic fees. </w:t>
      </w:r>
    </w:p>
    <w:p w14:paraId="36AD8435" w14:textId="29C9174D" w:rsidR="00D363C7" w:rsidRDefault="00D363C7" w:rsidP="00FD3E5C">
      <w:pPr>
        <w:spacing w:after="240"/>
      </w:pPr>
      <w:r>
        <w:t>Loyal Hooty Hoo Preferred Members will have their first two check bags free</w:t>
      </w:r>
      <w:r w:rsidR="005A0DDC">
        <w:t xml:space="preserve"> while subsequent bags will have a flat fee of $35.00 per checked bags.</w:t>
      </w:r>
    </w:p>
    <w:p w14:paraId="7C50A8FE" w14:textId="237E9606" w:rsidR="005A0DDC" w:rsidRDefault="005A0DDC" w:rsidP="008E3AD0">
      <w:r>
        <w:t xml:space="preserve">While </w:t>
      </w:r>
      <w:r w:rsidR="00A04EB6">
        <w:t xml:space="preserve">standard passengers will have </w:t>
      </w:r>
      <w:r w:rsidR="006878DF">
        <w:t>dynamic</w:t>
      </w:r>
      <w:r w:rsidR="00A04EB6">
        <w:t xml:space="preserve"> checked-bag fees</w:t>
      </w:r>
      <w:r w:rsidR="006878DF">
        <w:t>:</w:t>
      </w:r>
    </w:p>
    <w:p w14:paraId="461C1025" w14:textId="38ECBAE0" w:rsidR="006878DF" w:rsidRDefault="006878DF" w:rsidP="00FD3E5C">
      <w:pPr>
        <w:pStyle w:val="ListParagraph"/>
      </w:pPr>
      <w:r>
        <w:t>First checked bag will have a fee of $35.00</w:t>
      </w:r>
    </w:p>
    <w:p w14:paraId="18F33BF6" w14:textId="5DBF2107" w:rsidR="006878DF" w:rsidRDefault="006878DF" w:rsidP="00FD3E5C">
      <w:pPr>
        <w:pStyle w:val="ListParagraph"/>
      </w:pPr>
      <w:r>
        <w:t>Second checked bag will have a fee of $50.00</w:t>
      </w:r>
    </w:p>
    <w:p w14:paraId="694D9A63" w14:textId="1921B53F" w:rsidR="00142FDB" w:rsidRDefault="006878DF" w:rsidP="00FD3E5C">
      <w:pPr>
        <w:pStyle w:val="ListParagraph"/>
        <w:spacing w:after="240"/>
      </w:pPr>
      <w:r>
        <w:t>Third and subsequent bags will have a fee of $150.00</w:t>
      </w:r>
    </w:p>
    <w:p w14:paraId="27D18FC0" w14:textId="7B702420" w:rsidR="00B63E99" w:rsidRDefault="00B63E99" w:rsidP="00FD3E5C">
      <w:pPr>
        <w:pStyle w:val="Heading2"/>
      </w:pPr>
      <w:r>
        <w:t>Requirements</w:t>
      </w:r>
    </w:p>
    <w:p w14:paraId="2CDED8C3" w14:textId="7A442EE6" w:rsidR="004049E1" w:rsidRDefault="004049E1" w:rsidP="00FD3E5C">
      <w:pPr>
        <w:pStyle w:val="ListParagraph"/>
      </w:pPr>
      <w:r>
        <w:t>The program should use an infinite while loop.</w:t>
      </w:r>
    </w:p>
    <w:p w14:paraId="2E486088" w14:textId="7FCACCF2" w:rsidR="004049E1" w:rsidRDefault="00E05764" w:rsidP="00F13040">
      <w:pPr>
        <w:pStyle w:val="ListParagraph"/>
        <w:numPr>
          <w:ilvl w:val="1"/>
          <w:numId w:val="3"/>
        </w:numPr>
      </w:pPr>
      <w:r>
        <w:t>The program should work as its real-life counterpart: The program waits for a passenger to use it and once they are done, they go back to wait for the next passenger.</w:t>
      </w:r>
    </w:p>
    <w:p w14:paraId="50B92DC7" w14:textId="365EC88E" w:rsidR="00E05764" w:rsidRDefault="00E05764" w:rsidP="00F13040">
      <w:pPr>
        <w:pStyle w:val="ListParagraph"/>
        <w:numPr>
          <w:ilvl w:val="1"/>
          <w:numId w:val="3"/>
        </w:numPr>
      </w:pPr>
      <w:r>
        <w:t xml:space="preserve">Importantly, </w:t>
      </w:r>
      <w:r w:rsidR="00F13040">
        <w:t xml:space="preserve">after </w:t>
      </w:r>
      <w:r w:rsidR="002E7D09">
        <w:t xml:space="preserve">each use/iteration the program should start fresh, meaning that the program should </w:t>
      </w:r>
      <w:r w:rsidR="00B90500">
        <w:t xml:space="preserve">reset values such as if the passenger is a preferred member or the </w:t>
      </w:r>
      <w:r w:rsidR="0015702E">
        <w:t>number</w:t>
      </w:r>
      <w:r w:rsidR="00B90500">
        <w:t xml:space="preserve"> of bags</w:t>
      </w:r>
      <w:r w:rsidR="0015702E">
        <w:t>.</w:t>
      </w:r>
    </w:p>
    <w:p w14:paraId="4E14E276" w14:textId="3219E25F" w:rsidR="003F4C5F" w:rsidRDefault="00B63E99" w:rsidP="00FD3E5C">
      <w:pPr>
        <w:pStyle w:val="ListParagraph"/>
      </w:pPr>
      <w:r>
        <w:t>Ask the user</w:t>
      </w:r>
      <w:r w:rsidR="003F4C5F">
        <w:t xml:space="preserve"> if the</w:t>
      </w:r>
      <w:r>
        <w:t>y are a</w:t>
      </w:r>
      <w:r w:rsidR="003F4C5F">
        <w:t xml:space="preserve"> Hooty Hoo Preferred Member</w:t>
      </w:r>
    </w:p>
    <w:p w14:paraId="063FC274" w14:textId="1374A23E" w:rsidR="00B63E99" w:rsidRDefault="00B63E99" w:rsidP="00FD3E5C">
      <w:pPr>
        <w:pStyle w:val="ListParagraph"/>
      </w:pPr>
      <w:r>
        <w:t xml:space="preserve">Use this input to determine the pricing for the </w:t>
      </w:r>
      <w:r w:rsidR="004049E1">
        <w:t>checked bags</w:t>
      </w:r>
      <w:r>
        <w:t>.</w:t>
      </w:r>
    </w:p>
    <w:p w14:paraId="1910F46C" w14:textId="443A5AB4" w:rsidR="0015702E" w:rsidRDefault="0015702E" w:rsidP="00FD3E5C">
      <w:pPr>
        <w:pStyle w:val="ListParagraph"/>
      </w:pPr>
      <w:r>
        <w:t xml:space="preserve">Ask the user </w:t>
      </w:r>
      <w:r w:rsidR="001C311C">
        <w:t>how many bags they are checking in.</w:t>
      </w:r>
    </w:p>
    <w:p w14:paraId="0F2284EE" w14:textId="13B03819" w:rsidR="001C311C" w:rsidRDefault="001C311C" w:rsidP="00FD3E5C">
      <w:pPr>
        <w:pStyle w:val="ListParagraph"/>
      </w:pPr>
      <w:r>
        <w:t>Expect the user to enter whole numbers</w:t>
      </w:r>
      <w:r w:rsidR="00846EAD">
        <w:t xml:space="preserve"> for the </w:t>
      </w:r>
      <w:r w:rsidR="00340805">
        <w:t>number</w:t>
      </w:r>
      <w:r w:rsidR="00846EAD">
        <w:t xml:space="preserve"> of bags.</w:t>
      </w:r>
    </w:p>
    <w:p w14:paraId="27067A0A" w14:textId="07DB06E2" w:rsidR="00CB1563" w:rsidRDefault="00CB1563" w:rsidP="00FD3E5C">
      <w:pPr>
        <w:pStyle w:val="ListParagraph"/>
      </w:pPr>
      <w:r>
        <w:t>Calculate the checked bag fees.</w:t>
      </w:r>
    </w:p>
    <w:p w14:paraId="3928B133" w14:textId="2425D688" w:rsidR="00340805" w:rsidRDefault="00340805" w:rsidP="00FD3E5C">
      <w:pPr>
        <w:pStyle w:val="ListParagraph"/>
      </w:pPr>
      <w:r>
        <w:t xml:space="preserve">For preferred members, remember that </w:t>
      </w:r>
      <w:r w:rsidR="00437CA5">
        <w:t>after the second bag, each subsequent bag will add a fee of $35.00 per bag.</w:t>
      </w:r>
    </w:p>
    <w:p w14:paraId="3AA09D78" w14:textId="528FACE6" w:rsidR="00CB1563" w:rsidRDefault="00CB1563" w:rsidP="00FD3E5C">
      <w:pPr>
        <w:pStyle w:val="ListParagraph"/>
      </w:pPr>
      <w:r>
        <w:t xml:space="preserve">For standard non-preferred members, the first bag is </w:t>
      </w:r>
      <w:r w:rsidR="006F6FDC">
        <w:t>$35.00, second bag is $50.00, and third and subsequent bags are $150.00 per bag.</w:t>
      </w:r>
    </w:p>
    <w:p w14:paraId="77B964AD" w14:textId="4C802D39" w:rsidR="0036446B" w:rsidRDefault="0036446B" w:rsidP="00FD3E5C">
      <w:pPr>
        <w:pStyle w:val="ListParagraph"/>
      </w:pPr>
      <w:r>
        <w:t xml:space="preserve">After calculating and outputting the checked bag fees, print a </w:t>
      </w:r>
      <w:r w:rsidR="00FD3E5C">
        <w:t>goodbye</w:t>
      </w:r>
      <w:r>
        <w:t xml:space="preserve"> message if the </w:t>
      </w:r>
      <w:r w:rsidR="00CF16F5">
        <w:t>user is a preferred member.</w:t>
      </w:r>
    </w:p>
    <w:p w14:paraId="0719E89B" w14:textId="16370E45" w:rsidR="00CF16F5" w:rsidRDefault="00CF16F5" w:rsidP="00FD3E5C">
      <w:pPr>
        <w:pStyle w:val="ListParagraph"/>
        <w:spacing w:after="240"/>
      </w:pPr>
      <w:r>
        <w:t xml:space="preserve">Use the sample output for </w:t>
      </w:r>
      <w:r w:rsidR="00FD3E5C">
        <w:t>prompt and output formatting.</w:t>
      </w:r>
    </w:p>
    <w:p w14:paraId="70BF5D0C" w14:textId="77777777" w:rsidR="00FD3E5C" w:rsidRDefault="00FD3E5C" w:rsidP="00FD3E5C">
      <w:pPr>
        <w:pStyle w:val="Heading2"/>
      </w:pPr>
      <w:r>
        <w:t xml:space="preserve">Sample Output #1 (the user input is shown in </w:t>
      </w:r>
      <w:r w:rsidRPr="00465978">
        <w:rPr>
          <w:color w:val="ED0000"/>
        </w:rPr>
        <w:t>red and bold</w:t>
      </w:r>
      <w:r>
        <w:t>)</w:t>
      </w:r>
    </w:p>
    <w:p w14:paraId="74150748" w14:textId="77777777" w:rsidR="00C32718" w:rsidRDefault="00C32718" w:rsidP="00792D83">
      <w:pPr>
        <w:pStyle w:val="SampleOutputCode"/>
      </w:pPr>
      <w:r>
        <w:t>[Owl Airlines - Checked Bag Kiosk]</w:t>
      </w:r>
    </w:p>
    <w:p w14:paraId="65C5488B" w14:textId="77777777" w:rsidR="00C32718" w:rsidRDefault="00C32718" w:rsidP="00792D83">
      <w:pPr>
        <w:pStyle w:val="SampleOutputCode"/>
      </w:pPr>
      <w:r>
        <w:t xml:space="preserve">Are you a Hooty Hoo Preferred Member? (Y/N): </w:t>
      </w:r>
      <w:r w:rsidRPr="00496FF9">
        <w:rPr>
          <w:b/>
          <w:bCs/>
          <w:color w:val="EE0000"/>
        </w:rPr>
        <w:t>Y</w:t>
      </w:r>
    </w:p>
    <w:p w14:paraId="5C7CF235" w14:textId="77777777" w:rsidR="00C32718" w:rsidRDefault="00C32718" w:rsidP="00792D83">
      <w:pPr>
        <w:pStyle w:val="SampleOutputCode"/>
      </w:pPr>
      <w:r>
        <w:t>Welcome, and thank you for being a Hooty Hoo Preferred Member</w:t>
      </w:r>
    </w:p>
    <w:p w14:paraId="4064C2CE" w14:textId="77777777" w:rsidR="00C32718" w:rsidRDefault="00C32718" w:rsidP="00792D83">
      <w:pPr>
        <w:pStyle w:val="SampleOutputCode"/>
      </w:pPr>
      <w:r>
        <w:t>As a perk for being awesome, your first 2 checked bags are free</w:t>
      </w:r>
    </w:p>
    <w:p w14:paraId="749233B9" w14:textId="77777777" w:rsidR="00C32718" w:rsidRDefault="00C32718" w:rsidP="00792D83">
      <w:pPr>
        <w:pStyle w:val="SampleOutputCode"/>
      </w:pPr>
      <w:r>
        <w:t>Additional bags are $35.00 each</w:t>
      </w:r>
    </w:p>
    <w:p w14:paraId="27D726B6" w14:textId="77777777" w:rsidR="00C32718" w:rsidRDefault="00C32718" w:rsidP="00792D83">
      <w:pPr>
        <w:pStyle w:val="SampleOutputCode"/>
      </w:pPr>
    </w:p>
    <w:p w14:paraId="03F4DA2E" w14:textId="77777777" w:rsidR="00C32718" w:rsidRDefault="00C32718" w:rsidP="00792D83">
      <w:pPr>
        <w:pStyle w:val="SampleOutputCode"/>
      </w:pPr>
      <w:r>
        <w:t>Are you checking any bags? (Y/N):</w:t>
      </w:r>
      <w:r w:rsidRPr="00496FF9">
        <w:rPr>
          <w:b/>
          <w:bCs/>
          <w:color w:val="EE0000"/>
        </w:rPr>
        <w:t xml:space="preserve"> Y</w:t>
      </w:r>
    </w:p>
    <w:p w14:paraId="6362C3D1" w14:textId="48A5FE28" w:rsidR="00C32718" w:rsidRDefault="00C32718" w:rsidP="00792D83">
      <w:pPr>
        <w:pStyle w:val="SampleOutputCode"/>
      </w:pPr>
      <w:r>
        <w:t>How many bags are you checking</w:t>
      </w:r>
      <w:r w:rsidR="00792D83">
        <w:t xml:space="preserve"> in</w:t>
      </w:r>
      <w:r>
        <w:t xml:space="preserve">?: </w:t>
      </w:r>
      <w:r w:rsidRPr="00496FF9">
        <w:rPr>
          <w:b/>
          <w:bCs/>
          <w:color w:val="EE0000"/>
        </w:rPr>
        <w:t>2</w:t>
      </w:r>
    </w:p>
    <w:p w14:paraId="5EFF101A" w14:textId="77777777" w:rsidR="00C32718" w:rsidRDefault="00C32718" w:rsidP="00792D83">
      <w:pPr>
        <w:pStyle w:val="SampleOutputCode"/>
      </w:pPr>
    </w:p>
    <w:p w14:paraId="7A1993DA" w14:textId="77777777" w:rsidR="00C32718" w:rsidRDefault="00C32718" w:rsidP="00792D83">
      <w:pPr>
        <w:pStyle w:val="SampleOutputCode"/>
      </w:pPr>
      <w:r>
        <w:t>As a Hooty Hoo Preferred Member your first 2 bags are complimentary.</w:t>
      </w:r>
    </w:p>
    <w:p w14:paraId="424A0D4D" w14:textId="77777777" w:rsidR="00C32718" w:rsidRDefault="00C32718" w:rsidP="00792D83">
      <w:pPr>
        <w:pStyle w:val="SampleOutputCode"/>
      </w:pPr>
    </w:p>
    <w:p w14:paraId="2DED2D99" w14:textId="77777777" w:rsidR="00C32718" w:rsidRDefault="00C32718" w:rsidP="00792D83">
      <w:pPr>
        <w:pStyle w:val="SampleOutputCode"/>
      </w:pPr>
      <w:r>
        <w:t>Have a safe flight and thank you for being a Hooty Hoo Preferred Member</w:t>
      </w:r>
    </w:p>
    <w:p w14:paraId="7EFB0C43" w14:textId="77777777" w:rsidR="00C32718" w:rsidRDefault="00C32718" w:rsidP="00792D83">
      <w:pPr>
        <w:pStyle w:val="SampleOutputCode"/>
      </w:pPr>
    </w:p>
    <w:p w14:paraId="001263B3" w14:textId="77777777" w:rsidR="00C32718" w:rsidRDefault="00C32718" w:rsidP="00792D83">
      <w:pPr>
        <w:pStyle w:val="SampleOutputCode"/>
      </w:pPr>
      <w:r>
        <w:lastRenderedPageBreak/>
        <w:t xml:space="preserve">Are you a Hooty Hoo Preferred Member? (Y/N): </w:t>
      </w:r>
      <w:r w:rsidRPr="00496FF9">
        <w:rPr>
          <w:b/>
          <w:bCs/>
          <w:color w:val="EE0000"/>
        </w:rPr>
        <w:t>N</w:t>
      </w:r>
    </w:p>
    <w:p w14:paraId="5C877928" w14:textId="77777777" w:rsidR="00C32718" w:rsidRDefault="00C32718" w:rsidP="00792D83">
      <w:pPr>
        <w:pStyle w:val="SampleOutputCode"/>
      </w:pPr>
      <w:r>
        <w:t>Checked Bag rates:</w:t>
      </w:r>
    </w:p>
    <w:p w14:paraId="543FD709" w14:textId="77777777" w:rsidR="00C32718" w:rsidRDefault="00C32718" w:rsidP="00792D83">
      <w:pPr>
        <w:pStyle w:val="SampleOutputCode"/>
      </w:pPr>
      <w:r>
        <w:t>- First Checked bag: $35.00</w:t>
      </w:r>
    </w:p>
    <w:p w14:paraId="30296424" w14:textId="77777777" w:rsidR="00C32718" w:rsidRDefault="00C32718" w:rsidP="00792D83">
      <w:pPr>
        <w:pStyle w:val="SampleOutputCode"/>
      </w:pPr>
      <w:r>
        <w:t>- Second Checked bag: $50.00</w:t>
      </w:r>
    </w:p>
    <w:p w14:paraId="3EF373D3" w14:textId="77777777" w:rsidR="00C32718" w:rsidRDefault="00C32718" w:rsidP="00792D83">
      <w:pPr>
        <w:pStyle w:val="SampleOutputCode"/>
      </w:pPr>
      <w:r>
        <w:t>- Third+ Checked bag: $150.00 each</w:t>
      </w:r>
    </w:p>
    <w:p w14:paraId="1CAF28B7" w14:textId="77777777" w:rsidR="00C32718" w:rsidRDefault="00C32718" w:rsidP="00792D83">
      <w:pPr>
        <w:pStyle w:val="SampleOutputCode"/>
      </w:pPr>
    </w:p>
    <w:p w14:paraId="06B9BDC4" w14:textId="77777777" w:rsidR="00C32718" w:rsidRDefault="00C32718" w:rsidP="00792D83">
      <w:pPr>
        <w:pStyle w:val="SampleOutputCode"/>
      </w:pPr>
      <w:r>
        <w:t xml:space="preserve">Are you checking any bags? (Y/N): </w:t>
      </w:r>
      <w:r w:rsidRPr="00496FF9">
        <w:rPr>
          <w:b/>
          <w:bCs/>
          <w:color w:val="EE0000"/>
        </w:rPr>
        <w:t>Y</w:t>
      </w:r>
    </w:p>
    <w:p w14:paraId="1EB1AE0B" w14:textId="1B733594" w:rsidR="00C32718" w:rsidRDefault="00C32718" w:rsidP="00792D83">
      <w:pPr>
        <w:pStyle w:val="SampleOutputCode"/>
      </w:pPr>
      <w:r>
        <w:t>How many bags are you checking</w:t>
      </w:r>
      <w:r>
        <w:t xml:space="preserve"> in</w:t>
      </w:r>
      <w:r>
        <w:t xml:space="preserve">?: </w:t>
      </w:r>
      <w:r w:rsidRPr="00496FF9">
        <w:rPr>
          <w:b/>
          <w:bCs/>
          <w:color w:val="EE0000"/>
        </w:rPr>
        <w:t>1</w:t>
      </w:r>
    </w:p>
    <w:p w14:paraId="216EAB6C" w14:textId="77777777" w:rsidR="00C32718" w:rsidRDefault="00C32718" w:rsidP="00792D83">
      <w:pPr>
        <w:pStyle w:val="SampleOutputCode"/>
      </w:pPr>
    </w:p>
    <w:p w14:paraId="67D3F76C" w14:textId="2DB31664" w:rsidR="00FD3E5C" w:rsidRDefault="00C32718" w:rsidP="00792D83">
      <w:pPr>
        <w:pStyle w:val="SampleOutputCode"/>
      </w:pPr>
      <w:r>
        <w:t>Checked Bag fees to pay: $35.00</w:t>
      </w:r>
    </w:p>
    <w:p w14:paraId="408B2B2B" w14:textId="77777777" w:rsidR="006E07DE" w:rsidRDefault="006E07DE" w:rsidP="00792D83">
      <w:pPr>
        <w:pStyle w:val="SampleOutputCode"/>
      </w:pPr>
    </w:p>
    <w:p w14:paraId="2D8FB231" w14:textId="7CB3DF62" w:rsidR="006E07DE" w:rsidRDefault="006E07DE" w:rsidP="001A3CD9">
      <w:pPr>
        <w:pStyle w:val="SampleOutputCode"/>
        <w:spacing w:after="240"/>
      </w:pPr>
      <w:r>
        <w:t>Are you a Hooty Hoo Preferred Member? (Y/N):</w:t>
      </w:r>
    </w:p>
    <w:p w14:paraId="767691C1" w14:textId="40780EED" w:rsidR="00792D83" w:rsidRDefault="00792D83" w:rsidP="00792D83">
      <w:pPr>
        <w:pStyle w:val="Heading2"/>
      </w:pPr>
      <w:r>
        <w:t>Sample Output #</w:t>
      </w:r>
      <w:r>
        <w:t>2</w:t>
      </w:r>
      <w:r>
        <w:t xml:space="preserve"> (the user input is shown in </w:t>
      </w:r>
      <w:r w:rsidRPr="00465978">
        <w:rPr>
          <w:color w:val="ED0000"/>
        </w:rPr>
        <w:t>red and bold</w:t>
      </w:r>
      <w:r>
        <w:t>)</w:t>
      </w:r>
    </w:p>
    <w:p w14:paraId="71A2D1E8" w14:textId="77777777" w:rsidR="006E07DE" w:rsidRDefault="006E07DE" w:rsidP="006E07DE">
      <w:pPr>
        <w:pStyle w:val="SampleOutputCode"/>
      </w:pPr>
      <w:r>
        <w:t>[Owl Airlines - Checked Bag Kiosk]</w:t>
      </w:r>
    </w:p>
    <w:p w14:paraId="0E5BAE7D" w14:textId="77777777" w:rsidR="006E07DE" w:rsidRDefault="006E07DE" w:rsidP="006E07DE">
      <w:pPr>
        <w:pStyle w:val="SampleOutputCode"/>
      </w:pPr>
      <w:r>
        <w:t xml:space="preserve">Are you a Hooty Hoo Preferred Member? (Y/N): </w:t>
      </w:r>
      <w:r w:rsidRPr="00496FF9">
        <w:rPr>
          <w:b/>
          <w:bCs/>
          <w:color w:val="EE0000"/>
        </w:rPr>
        <w:t>Y</w:t>
      </w:r>
    </w:p>
    <w:p w14:paraId="6E41B8F7" w14:textId="77777777" w:rsidR="006E07DE" w:rsidRDefault="006E07DE" w:rsidP="006E07DE">
      <w:pPr>
        <w:pStyle w:val="SampleOutputCode"/>
      </w:pPr>
      <w:r>
        <w:t>Welcome, and thank you for being a Hooty Hoo Preferred Member</w:t>
      </w:r>
    </w:p>
    <w:p w14:paraId="6A61C77A" w14:textId="77777777" w:rsidR="006E07DE" w:rsidRDefault="006E07DE" w:rsidP="006E07DE">
      <w:pPr>
        <w:pStyle w:val="SampleOutputCode"/>
      </w:pPr>
      <w:r>
        <w:t>As a perk for being awesome, your first 2 checked bags are free</w:t>
      </w:r>
    </w:p>
    <w:p w14:paraId="442E74F4" w14:textId="77777777" w:rsidR="006E07DE" w:rsidRDefault="006E07DE" w:rsidP="006E07DE">
      <w:pPr>
        <w:pStyle w:val="SampleOutputCode"/>
      </w:pPr>
      <w:r>
        <w:t>Additional bags are $35.00 each</w:t>
      </w:r>
    </w:p>
    <w:p w14:paraId="4549821E" w14:textId="77777777" w:rsidR="006E07DE" w:rsidRDefault="006E07DE" w:rsidP="006E07DE">
      <w:pPr>
        <w:pStyle w:val="SampleOutputCode"/>
      </w:pPr>
    </w:p>
    <w:p w14:paraId="30118BB2" w14:textId="77777777" w:rsidR="006E07DE" w:rsidRDefault="006E07DE" w:rsidP="006E07DE">
      <w:pPr>
        <w:pStyle w:val="SampleOutputCode"/>
      </w:pPr>
      <w:r>
        <w:t xml:space="preserve">Are you checking any bags? (Y/N): </w:t>
      </w:r>
      <w:r w:rsidRPr="00496FF9">
        <w:rPr>
          <w:b/>
          <w:bCs/>
          <w:color w:val="EE0000"/>
        </w:rPr>
        <w:t>Y</w:t>
      </w:r>
    </w:p>
    <w:p w14:paraId="2C28FA7D" w14:textId="77777777" w:rsidR="006E07DE" w:rsidRDefault="006E07DE" w:rsidP="006E07DE">
      <w:pPr>
        <w:pStyle w:val="SampleOutputCode"/>
      </w:pPr>
      <w:r>
        <w:t xml:space="preserve">How many bags are you checking in?: </w:t>
      </w:r>
      <w:r w:rsidRPr="00496FF9">
        <w:rPr>
          <w:b/>
          <w:bCs/>
          <w:color w:val="EE0000"/>
        </w:rPr>
        <w:t>4</w:t>
      </w:r>
    </w:p>
    <w:p w14:paraId="3B1E6A8C" w14:textId="77777777" w:rsidR="006E07DE" w:rsidRDefault="006E07DE" w:rsidP="006E07DE">
      <w:pPr>
        <w:pStyle w:val="SampleOutputCode"/>
      </w:pPr>
    </w:p>
    <w:p w14:paraId="18EA4E3C" w14:textId="77777777" w:rsidR="006E07DE" w:rsidRDefault="006E07DE" w:rsidP="006E07DE">
      <w:pPr>
        <w:pStyle w:val="SampleOutputCode"/>
      </w:pPr>
      <w:r>
        <w:t>As a Hooty Hoo Preferred Member your first 2 bags are complimentary.</w:t>
      </w:r>
    </w:p>
    <w:p w14:paraId="6FC8114F" w14:textId="77777777" w:rsidR="006E07DE" w:rsidRDefault="006E07DE" w:rsidP="006E07DE">
      <w:pPr>
        <w:pStyle w:val="SampleOutputCode"/>
      </w:pPr>
      <w:r>
        <w:t>Checked Bag fees to pay: $70.00</w:t>
      </w:r>
    </w:p>
    <w:p w14:paraId="694D08C5" w14:textId="77777777" w:rsidR="006E07DE" w:rsidRDefault="006E07DE" w:rsidP="006E07DE">
      <w:pPr>
        <w:pStyle w:val="SampleOutputCode"/>
      </w:pPr>
    </w:p>
    <w:p w14:paraId="4B565E2F" w14:textId="77777777" w:rsidR="006E07DE" w:rsidRDefault="006E07DE" w:rsidP="006E07DE">
      <w:pPr>
        <w:pStyle w:val="SampleOutputCode"/>
      </w:pPr>
      <w:r>
        <w:t>Have a safe flight and thank you for being a Hooty Hoo Preferred Member</w:t>
      </w:r>
    </w:p>
    <w:p w14:paraId="4B680B23" w14:textId="77777777" w:rsidR="006E07DE" w:rsidRDefault="006E07DE" w:rsidP="006E07DE">
      <w:pPr>
        <w:pStyle w:val="SampleOutputCode"/>
      </w:pPr>
    </w:p>
    <w:p w14:paraId="7180244A" w14:textId="77777777" w:rsidR="006E07DE" w:rsidRDefault="006E07DE" w:rsidP="006E07DE">
      <w:pPr>
        <w:pStyle w:val="SampleOutputCode"/>
      </w:pPr>
      <w:r>
        <w:t xml:space="preserve">Are you a Hooty Hoo Preferred Member? (Y/N): </w:t>
      </w:r>
      <w:r w:rsidRPr="00496FF9">
        <w:rPr>
          <w:b/>
          <w:bCs/>
          <w:color w:val="EE0000"/>
        </w:rPr>
        <w:t>N</w:t>
      </w:r>
    </w:p>
    <w:p w14:paraId="5BFD1E45" w14:textId="77777777" w:rsidR="006E07DE" w:rsidRDefault="006E07DE" w:rsidP="006E07DE">
      <w:pPr>
        <w:pStyle w:val="SampleOutputCode"/>
      </w:pPr>
      <w:r>
        <w:t>Checked Bag rates:</w:t>
      </w:r>
    </w:p>
    <w:p w14:paraId="187F32C8" w14:textId="77777777" w:rsidR="006E07DE" w:rsidRDefault="006E07DE" w:rsidP="006E07DE">
      <w:pPr>
        <w:pStyle w:val="SampleOutputCode"/>
      </w:pPr>
      <w:r>
        <w:t>- First Checked bag: $35.00</w:t>
      </w:r>
    </w:p>
    <w:p w14:paraId="62CBE3D8" w14:textId="77777777" w:rsidR="006E07DE" w:rsidRDefault="006E07DE" w:rsidP="006E07DE">
      <w:pPr>
        <w:pStyle w:val="SampleOutputCode"/>
      </w:pPr>
      <w:r>
        <w:t>- Second Checked bag: $50.00</w:t>
      </w:r>
    </w:p>
    <w:p w14:paraId="42F0B05B" w14:textId="77777777" w:rsidR="006E07DE" w:rsidRDefault="006E07DE" w:rsidP="006E07DE">
      <w:pPr>
        <w:pStyle w:val="SampleOutputCode"/>
      </w:pPr>
      <w:r>
        <w:t>- Third+ Checked bag: $150.00 each</w:t>
      </w:r>
    </w:p>
    <w:p w14:paraId="26AA7990" w14:textId="77777777" w:rsidR="006E07DE" w:rsidRDefault="006E07DE" w:rsidP="006E07DE">
      <w:pPr>
        <w:pStyle w:val="SampleOutputCode"/>
      </w:pPr>
    </w:p>
    <w:p w14:paraId="75064F5E" w14:textId="77777777" w:rsidR="006E07DE" w:rsidRDefault="006E07DE" w:rsidP="006E07DE">
      <w:pPr>
        <w:pStyle w:val="SampleOutputCode"/>
      </w:pPr>
      <w:r>
        <w:t>Are you checking any bags? (Y/N): Y</w:t>
      </w:r>
    </w:p>
    <w:p w14:paraId="0E1FC2FC" w14:textId="77777777" w:rsidR="006E07DE" w:rsidRDefault="006E07DE" w:rsidP="006E07DE">
      <w:pPr>
        <w:pStyle w:val="SampleOutputCode"/>
      </w:pPr>
      <w:r>
        <w:t xml:space="preserve">How many bags are you checking in?: </w:t>
      </w:r>
      <w:r w:rsidRPr="00496FF9">
        <w:rPr>
          <w:b/>
          <w:bCs/>
          <w:color w:val="EE0000"/>
        </w:rPr>
        <w:t>4</w:t>
      </w:r>
    </w:p>
    <w:p w14:paraId="7387FE82" w14:textId="77777777" w:rsidR="006E07DE" w:rsidRDefault="006E07DE" w:rsidP="006E07DE">
      <w:pPr>
        <w:pStyle w:val="SampleOutputCode"/>
      </w:pPr>
    </w:p>
    <w:p w14:paraId="433BAD93" w14:textId="77777777" w:rsidR="006E07DE" w:rsidRDefault="006E07DE" w:rsidP="006E07DE">
      <w:pPr>
        <w:pStyle w:val="SampleOutputCode"/>
      </w:pPr>
      <w:r>
        <w:t>Checked Bag fees to pay: $385.00</w:t>
      </w:r>
    </w:p>
    <w:p w14:paraId="637EAD0D" w14:textId="77777777" w:rsidR="006E07DE" w:rsidRDefault="006E07DE" w:rsidP="006E07DE">
      <w:pPr>
        <w:pStyle w:val="SampleOutputCode"/>
      </w:pPr>
    </w:p>
    <w:p w14:paraId="0DC1C4F6" w14:textId="77777777" w:rsidR="006E07DE" w:rsidRDefault="006E07DE" w:rsidP="006E07DE">
      <w:pPr>
        <w:pStyle w:val="SampleOutputCode"/>
      </w:pPr>
    </w:p>
    <w:p w14:paraId="4A609666" w14:textId="5DADC0CC" w:rsidR="00792D83" w:rsidRDefault="006E07DE" w:rsidP="001A3CD9">
      <w:pPr>
        <w:pStyle w:val="SampleOutputCode"/>
        <w:spacing w:after="240"/>
      </w:pPr>
      <w:r>
        <w:t>Are you a Hooty Hoo Preferred Member? (Y/N):</w:t>
      </w:r>
    </w:p>
    <w:p w14:paraId="33DD79C0" w14:textId="0C01D174" w:rsidR="00286349" w:rsidRDefault="00286349" w:rsidP="00286349">
      <w:pPr>
        <w:pStyle w:val="Heading2"/>
      </w:pPr>
      <w:r>
        <w:t>Sample Output #</w:t>
      </w:r>
      <w:r>
        <w:t>3</w:t>
      </w:r>
      <w:r>
        <w:t xml:space="preserve"> (the user input is shown in </w:t>
      </w:r>
      <w:r w:rsidRPr="00465978">
        <w:rPr>
          <w:color w:val="ED0000"/>
        </w:rPr>
        <w:t>red and bold</w:t>
      </w:r>
      <w:r>
        <w:t>)</w:t>
      </w:r>
    </w:p>
    <w:p w14:paraId="55503AA7" w14:textId="77777777" w:rsidR="00286349" w:rsidRDefault="00286349" w:rsidP="00286349">
      <w:pPr>
        <w:pStyle w:val="SampleOutputCode"/>
      </w:pPr>
      <w:r>
        <w:t>[Owl Airlines - Checked Bag Kiosk]</w:t>
      </w:r>
    </w:p>
    <w:p w14:paraId="01E707F1" w14:textId="77777777" w:rsidR="00286349" w:rsidRDefault="00286349" w:rsidP="00286349">
      <w:pPr>
        <w:pStyle w:val="SampleOutputCode"/>
      </w:pPr>
      <w:r>
        <w:t xml:space="preserve">Are you a Hooty Hoo Preferred Member? (Y/N): </w:t>
      </w:r>
      <w:r w:rsidRPr="00286349">
        <w:rPr>
          <w:b/>
          <w:bCs/>
          <w:color w:val="EE0000"/>
        </w:rPr>
        <w:t>Y</w:t>
      </w:r>
    </w:p>
    <w:p w14:paraId="172851EA" w14:textId="77777777" w:rsidR="00286349" w:rsidRDefault="00286349" w:rsidP="00286349">
      <w:pPr>
        <w:pStyle w:val="SampleOutputCode"/>
      </w:pPr>
      <w:r>
        <w:t>Welcome, and thank you for being a Hooty Hoo Preferred Member</w:t>
      </w:r>
    </w:p>
    <w:p w14:paraId="00DB3BAE" w14:textId="77777777" w:rsidR="00286349" w:rsidRDefault="00286349" w:rsidP="00286349">
      <w:pPr>
        <w:pStyle w:val="SampleOutputCode"/>
      </w:pPr>
      <w:r>
        <w:t>As a perk for being awesome, your first 2 checked bags are free</w:t>
      </w:r>
    </w:p>
    <w:p w14:paraId="758D3921" w14:textId="77777777" w:rsidR="00286349" w:rsidRDefault="00286349" w:rsidP="00286349">
      <w:pPr>
        <w:pStyle w:val="SampleOutputCode"/>
      </w:pPr>
      <w:r>
        <w:t>Additional bags are $35.00 each</w:t>
      </w:r>
    </w:p>
    <w:p w14:paraId="45D5ACA9" w14:textId="77777777" w:rsidR="00286349" w:rsidRDefault="00286349" w:rsidP="00286349">
      <w:pPr>
        <w:pStyle w:val="SampleOutputCode"/>
      </w:pPr>
    </w:p>
    <w:p w14:paraId="314DB692" w14:textId="77777777" w:rsidR="00286349" w:rsidRDefault="00286349" w:rsidP="00286349">
      <w:pPr>
        <w:pStyle w:val="SampleOutputCode"/>
      </w:pPr>
      <w:r>
        <w:lastRenderedPageBreak/>
        <w:t xml:space="preserve">Are you checking any bags? (Y/N): </w:t>
      </w:r>
      <w:r w:rsidRPr="00286349">
        <w:rPr>
          <w:b/>
          <w:bCs/>
          <w:color w:val="EE0000"/>
        </w:rPr>
        <w:t>N</w:t>
      </w:r>
    </w:p>
    <w:p w14:paraId="0D61DD74" w14:textId="77777777" w:rsidR="00286349" w:rsidRDefault="00286349" w:rsidP="00286349">
      <w:pPr>
        <w:pStyle w:val="SampleOutputCode"/>
      </w:pPr>
      <w:r>
        <w:t>Have a safe flight and thank you for being a Hooty Hoo Preferred Member</w:t>
      </w:r>
    </w:p>
    <w:p w14:paraId="7E795985" w14:textId="77777777" w:rsidR="00286349" w:rsidRDefault="00286349" w:rsidP="00286349">
      <w:pPr>
        <w:pStyle w:val="SampleOutputCode"/>
      </w:pPr>
    </w:p>
    <w:p w14:paraId="106C2DDE" w14:textId="77777777" w:rsidR="00286349" w:rsidRDefault="00286349" w:rsidP="00286349">
      <w:pPr>
        <w:pStyle w:val="SampleOutputCode"/>
      </w:pPr>
      <w:r>
        <w:t xml:space="preserve">Are you a Hooty Hoo Preferred Member? (Y/N): </w:t>
      </w:r>
      <w:r w:rsidRPr="00286349">
        <w:rPr>
          <w:b/>
          <w:bCs/>
          <w:color w:val="EE0000"/>
        </w:rPr>
        <w:t>N</w:t>
      </w:r>
    </w:p>
    <w:p w14:paraId="21285C84" w14:textId="77777777" w:rsidR="00286349" w:rsidRDefault="00286349" w:rsidP="00286349">
      <w:pPr>
        <w:pStyle w:val="SampleOutputCode"/>
      </w:pPr>
      <w:r>
        <w:t>Checked Bag rates:</w:t>
      </w:r>
    </w:p>
    <w:p w14:paraId="2471F6A4" w14:textId="77777777" w:rsidR="00286349" w:rsidRDefault="00286349" w:rsidP="00286349">
      <w:pPr>
        <w:pStyle w:val="SampleOutputCode"/>
      </w:pPr>
      <w:r>
        <w:t>- First Checked bag: $35.00</w:t>
      </w:r>
    </w:p>
    <w:p w14:paraId="430FBE61" w14:textId="77777777" w:rsidR="00286349" w:rsidRDefault="00286349" w:rsidP="00286349">
      <w:pPr>
        <w:pStyle w:val="SampleOutputCode"/>
      </w:pPr>
      <w:r>
        <w:t>- Second Checked bag: $50.00</w:t>
      </w:r>
    </w:p>
    <w:p w14:paraId="4E07700C" w14:textId="77777777" w:rsidR="00286349" w:rsidRDefault="00286349" w:rsidP="00286349">
      <w:pPr>
        <w:pStyle w:val="SampleOutputCode"/>
      </w:pPr>
      <w:r>
        <w:t>- Third+ Checked bag: $150.00 each</w:t>
      </w:r>
    </w:p>
    <w:p w14:paraId="0E6249EA" w14:textId="77777777" w:rsidR="00286349" w:rsidRDefault="00286349" w:rsidP="00286349">
      <w:pPr>
        <w:pStyle w:val="SampleOutputCode"/>
      </w:pPr>
    </w:p>
    <w:p w14:paraId="6BBA4968" w14:textId="77777777" w:rsidR="00286349" w:rsidRPr="00286349" w:rsidRDefault="00286349" w:rsidP="00286349">
      <w:pPr>
        <w:pStyle w:val="SampleOutputCode"/>
        <w:rPr>
          <w:b/>
          <w:bCs/>
          <w:color w:val="EE0000"/>
        </w:rPr>
      </w:pPr>
      <w:r>
        <w:t xml:space="preserve">Are you checking any bags? (Y/N): </w:t>
      </w:r>
      <w:r w:rsidRPr="00286349">
        <w:rPr>
          <w:b/>
          <w:bCs/>
          <w:color w:val="EE0000"/>
        </w:rPr>
        <w:t>N</w:t>
      </w:r>
    </w:p>
    <w:p w14:paraId="649F0BD9" w14:textId="77777777" w:rsidR="00286349" w:rsidRDefault="00286349" w:rsidP="00286349">
      <w:pPr>
        <w:pStyle w:val="SampleOutputCode"/>
      </w:pPr>
    </w:p>
    <w:p w14:paraId="4496616B" w14:textId="77777777" w:rsidR="00286349" w:rsidRDefault="00286349" w:rsidP="00286349">
      <w:pPr>
        <w:pStyle w:val="SampleOutputCode"/>
      </w:pPr>
      <w:r>
        <w:t xml:space="preserve">Are you a Hooty Hoo Preferred Member? (Y/N): </w:t>
      </w:r>
    </w:p>
    <w:p w14:paraId="06A9F577" w14:textId="77777777" w:rsidR="00286349" w:rsidRDefault="00286349" w:rsidP="006E07DE">
      <w:pPr>
        <w:pStyle w:val="SampleOutputCode"/>
      </w:pPr>
    </w:p>
    <w:p w14:paraId="4A86EA8C" w14:textId="77777777" w:rsidR="001A3CD9" w:rsidRDefault="001A3CD9" w:rsidP="001A3CD9">
      <w:pPr>
        <w:pStyle w:val="Heading1"/>
      </w:pPr>
      <w:r>
        <w:rPr>
          <w:u w:color="000000"/>
        </w:rPr>
        <w:t>Submission Instructions:</w:t>
      </w:r>
      <w:r>
        <w:t xml:space="preserve"> </w:t>
      </w:r>
    </w:p>
    <w:p w14:paraId="34E0D341" w14:textId="77777777" w:rsidR="001A3CD9" w:rsidRPr="0083478C" w:rsidRDefault="001A3CD9" w:rsidP="001A3CD9">
      <w:pPr>
        <w:pStyle w:val="ListParagraph"/>
      </w:pPr>
      <w:r w:rsidRPr="0083478C">
        <w:t>Programs must follow the output format provided. This includes each blank line, colons (:), and other symbols.</w:t>
      </w:r>
    </w:p>
    <w:p w14:paraId="301528A6" w14:textId="77777777" w:rsidR="001A3CD9" w:rsidRPr="0083478C" w:rsidRDefault="001A3CD9" w:rsidP="001A3CD9">
      <w:pPr>
        <w:pStyle w:val="ListParagraph"/>
      </w:pPr>
      <w:r w:rsidRPr="0083478C">
        <w:t xml:space="preserve">Programs must be working correctly. </w:t>
      </w:r>
    </w:p>
    <w:p w14:paraId="36C53F72" w14:textId="77777777" w:rsidR="001A3CD9" w:rsidRPr="0083478C" w:rsidRDefault="001A3CD9" w:rsidP="001A3CD9">
      <w:pPr>
        <w:pStyle w:val="ListParagraph"/>
      </w:pPr>
      <w:r w:rsidRPr="0083478C">
        <w:t>Programs must be written in Python.</w:t>
      </w:r>
    </w:p>
    <w:p w14:paraId="481FDBC5" w14:textId="77777777" w:rsidR="001A3CD9" w:rsidRPr="0083478C" w:rsidRDefault="001A3CD9" w:rsidP="001A3CD9">
      <w:pPr>
        <w:pStyle w:val="ListParagraph"/>
      </w:pPr>
      <w:r w:rsidRPr="0083478C">
        <w:t xml:space="preserve">Programs must be submitted with the correct </w:t>
      </w:r>
      <w:r w:rsidRPr="0083478C">
        <w:rPr>
          <w:b/>
          <w:bCs/>
        </w:rPr>
        <w:t xml:space="preserve">.py </w:t>
      </w:r>
      <w:r w:rsidRPr="0083478C">
        <w:t>format.</w:t>
      </w:r>
    </w:p>
    <w:p w14:paraId="093EE8DD" w14:textId="77777777" w:rsidR="001A3CD9" w:rsidRPr="0083478C" w:rsidRDefault="001A3CD9" w:rsidP="001A3CD9">
      <w:pPr>
        <w:pStyle w:val="ListParagraph"/>
      </w:pPr>
      <w:r w:rsidRPr="0083478C">
        <w:t>Programs must be saved in files with the correct file name:</w:t>
      </w:r>
    </w:p>
    <w:p w14:paraId="4D782706" w14:textId="48F14000" w:rsidR="001A3CD9" w:rsidRPr="0083478C" w:rsidRDefault="001A3CD9" w:rsidP="001A3CD9">
      <w:pPr>
        <w:pStyle w:val="ListParagraph"/>
        <w:numPr>
          <w:ilvl w:val="1"/>
          <w:numId w:val="3"/>
        </w:numPr>
      </w:pPr>
      <w:r w:rsidRPr="0083478C">
        <w:t>Assignment</w:t>
      </w:r>
      <w:r>
        <w:t>2</w:t>
      </w:r>
      <w:r w:rsidRPr="0083478C">
        <w:t>A.py</w:t>
      </w:r>
    </w:p>
    <w:p w14:paraId="157DE8A0" w14:textId="771571A8" w:rsidR="001A3CD9" w:rsidRPr="0083478C" w:rsidRDefault="001A3CD9" w:rsidP="001A3CD9">
      <w:pPr>
        <w:pStyle w:val="ListParagraph"/>
        <w:numPr>
          <w:ilvl w:val="1"/>
          <w:numId w:val="3"/>
        </w:numPr>
      </w:pPr>
      <w:r w:rsidRPr="0083478C">
        <w:t>Assignment</w:t>
      </w:r>
      <w:r>
        <w:t>2</w:t>
      </w:r>
      <w:r w:rsidRPr="0083478C">
        <w:t>B.py</w:t>
      </w:r>
    </w:p>
    <w:p w14:paraId="5522884C" w14:textId="77777777" w:rsidR="001A3CD9" w:rsidRPr="0083478C" w:rsidRDefault="001A3CD9" w:rsidP="001A3CD9">
      <w:pPr>
        <w:pStyle w:val="ListParagraph"/>
      </w:pPr>
      <w:r w:rsidRPr="0083478C">
        <w:t xml:space="preserve">Programs (source code files) must be uploaded to Gradescope by the due date. </w:t>
      </w:r>
    </w:p>
    <w:p w14:paraId="55A58908" w14:textId="77777777" w:rsidR="001A3CD9" w:rsidRDefault="001A3CD9" w:rsidP="006E07DE">
      <w:pPr>
        <w:pStyle w:val="SampleOutputCode"/>
      </w:pPr>
    </w:p>
    <w:sectPr w:rsidR="001A3C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47009"/>
    <w:multiLevelType w:val="hybridMultilevel"/>
    <w:tmpl w:val="09CC2752"/>
    <w:lvl w:ilvl="0" w:tplc="E41C8CC4">
      <w:start w:val="1"/>
      <w:numFmt w:val="bullet"/>
      <w:lvlText w:val=""/>
      <w:lvlJc w:val="left"/>
      <w:pPr>
        <w:ind w:left="576" w:hanging="360"/>
      </w:pPr>
      <w:rPr>
        <w:rFonts w:ascii="Symbol" w:hAnsi="Symbol"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1" w15:restartNumberingAfterBreak="0">
    <w:nsid w:val="2FB57F35"/>
    <w:multiLevelType w:val="hybridMultilevel"/>
    <w:tmpl w:val="1414C914"/>
    <w:lvl w:ilvl="0" w:tplc="FFFFFFFF">
      <w:start w:val="1"/>
      <w:numFmt w:val="bullet"/>
      <w:lvlText w:val="o"/>
      <w:lvlJc w:val="left"/>
      <w:pPr>
        <w:ind w:left="576"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EF4010F0">
      <w:start w:val="1"/>
      <w:numFmt w:val="bullet"/>
      <w:lvlText w:val="o"/>
      <w:lvlJc w:val="left"/>
      <w:pPr>
        <w:ind w:left="1296"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tentative="1">
      <w:start w:val="1"/>
      <w:numFmt w:val="bullet"/>
      <w:lvlText w:val=""/>
      <w:lvlJc w:val="left"/>
      <w:pPr>
        <w:ind w:left="2016" w:hanging="360"/>
      </w:pPr>
      <w:rPr>
        <w:rFonts w:ascii="Wingdings" w:hAnsi="Wingdings" w:hint="default"/>
      </w:rPr>
    </w:lvl>
    <w:lvl w:ilvl="3" w:tplc="FFFFFFFF" w:tentative="1">
      <w:start w:val="1"/>
      <w:numFmt w:val="bullet"/>
      <w:lvlText w:val=""/>
      <w:lvlJc w:val="left"/>
      <w:pPr>
        <w:ind w:left="2736" w:hanging="360"/>
      </w:pPr>
      <w:rPr>
        <w:rFonts w:ascii="Symbol" w:hAnsi="Symbol" w:hint="default"/>
      </w:rPr>
    </w:lvl>
    <w:lvl w:ilvl="4" w:tplc="FFFFFFFF" w:tentative="1">
      <w:start w:val="1"/>
      <w:numFmt w:val="bullet"/>
      <w:lvlText w:val="o"/>
      <w:lvlJc w:val="left"/>
      <w:pPr>
        <w:ind w:left="3456" w:hanging="360"/>
      </w:pPr>
      <w:rPr>
        <w:rFonts w:ascii="Courier New" w:hAnsi="Courier New" w:cs="Courier New" w:hint="default"/>
      </w:rPr>
    </w:lvl>
    <w:lvl w:ilvl="5" w:tplc="FFFFFFFF" w:tentative="1">
      <w:start w:val="1"/>
      <w:numFmt w:val="bullet"/>
      <w:lvlText w:val=""/>
      <w:lvlJc w:val="left"/>
      <w:pPr>
        <w:ind w:left="4176" w:hanging="360"/>
      </w:pPr>
      <w:rPr>
        <w:rFonts w:ascii="Wingdings" w:hAnsi="Wingdings" w:hint="default"/>
      </w:rPr>
    </w:lvl>
    <w:lvl w:ilvl="6" w:tplc="FFFFFFFF" w:tentative="1">
      <w:start w:val="1"/>
      <w:numFmt w:val="bullet"/>
      <w:lvlText w:val=""/>
      <w:lvlJc w:val="left"/>
      <w:pPr>
        <w:ind w:left="4896" w:hanging="360"/>
      </w:pPr>
      <w:rPr>
        <w:rFonts w:ascii="Symbol" w:hAnsi="Symbol" w:hint="default"/>
      </w:rPr>
    </w:lvl>
    <w:lvl w:ilvl="7" w:tplc="FFFFFFFF" w:tentative="1">
      <w:start w:val="1"/>
      <w:numFmt w:val="bullet"/>
      <w:lvlText w:val="o"/>
      <w:lvlJc w:val="left"/>
      <w:pPr>
        <w:ind w:left="5616" w:hanging="360"/>
      </w:pPr>
      <w:rPr>
        <w:rFonts w:ascii="Courier New" w:hAnsi="Courier New" w:cs="Courier New" w:hint="default"/>
      </w:rPr>
    </w:lvl>
    <w:lvl w:ilvl="8" w:tplc="FFFFFFFF" w:tentative="1">
      <w:start w:val="1"/>
      <w:numFmt w:val="bullet"/>
      <w:lvlText w:val=""/>
      <w:lvlJc w:val="left"/>
      <w:pPr>
        <w:ind w:left="6336" w:hanging="360"/>
      </w:pPr>
      <w:rPr>
        <w:rFonts w:ascii="Wingdings" w:hAnsi="Wingdings" w:hint="default"/>
      </w:rPr>
    </w:lvl>
  </w:abstractNum>
  <w:abstractNum w:abstractNumId="2" w15:restartNumberingAfterBreak="0">
    <w:nsid w:val="3C4D0498"/>
    <w:multiLevelType w:val="hybridMultilevel"/>
    <w:tmpl w:val="834A328A"/>
    <w:lvl w:ilvl="0" w:tplc="FFFFFFFF">
      <w:start w:val="1"/>
      <w:numFmt w:val="bullet"/>
      <w:lvlText w:val="o"/>
      <w:lvlJc w:val="left"/>
      <w:pPr>
        <w:ind w:left="576"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E41C8CC4">
      <w:start w:val="1"/>
      <w:numFmt w:val="bullet"/>
      <w:lvlText w:val=""/>
      <w:lvlJc w:val="left"/>
      <w:pPr>
        <w:ind w:left="1296" w:hanging="360"/>
      </w:pPr>
      <w:rPr>
        <w:rFonts w:ascii="Symbol" w:hAnsi="Symbol" w:hint="default"/>
      </w:rPr>
    </w:lvl>
    <w:lvl w:ilvl="2" w:tplc="FFFFFFFF" w:tentative="1">
      <w:start w:val="1"/>
      <w:numFmt w:val="bullet"/>
      <w:lvlText w:val=""/>
      <w:lvlJc w:val="left"/>
      <w:pPr>
        <w:ind w:left="2016" w:hanging="360"/>
      </w:pPr>
      <w:rPr>
        <w:rFonts w:ascii="Wingdings" w:hAnsi="Wingdings" w:hint="default"/>
      </w:rPr>
    </w:lvl>
    <w:lvl w:ilvl="3" w:tplc="FFFFFFFF" w:tentative="1">
      <w:start w:val="1"/>
      <w:numFmt w:val="bullet"/>
      <w:lvlText w:val=""/>
      <w:lvlJc w:val="left"/>
      <w:pPr>
        <w:ind w:left="2736" w:hanging="360"/>
      </w:pPr>
      <w:rPr>
        <w:rFonts w:ascii="Symbol" w:hAnsi="Symbol" w:hint="default"/>
      </w:rPr>
    </w:lvl>
    <w:lvl w:ilvl="4" w:tplc="FFFFFFFF" w:tentative="1">
      <w:start w:val="1"/>
      <w:numFmt w:val="bullet"/>
      <w:lvlText w:val="o"/>
      <w:lvlJc w:val="left"/>
      <w:pPr>
        <w:ind w:left="3456" w:hanging="360"/>
      </w:pPr>
      <w:rPr>
        <w:rFonts w:ascii="Courier New" w:hAnsi="Courier New" w:cs="Courier New" w:hint="default"/>
      </w:rPr>
    </w:lvl>
    <w:lvl w:ilvl="5" w:tplc="FFFFFFFF" w:tentative="1">
      <w:start w:val="1"/>
      <w:numFmt w:val="bullet"/>
      <w:lvlText w:val=""/>
      <w:lvlJc w:val="left"/>
      <w:pPr>
        <w:ind w:left="4176" w:hanging="360"/>
      </w:pPr>
      <w:rPr>
        <w:rFonts w:ascii="Wingdings" w:hAnsi="Wingdings" w:hint="default"/>
      </w:rPr>
    </w:lvl>
    <w:lvl w:ilvl="6" w:tplc="FFFFFFFF" w:tentative="1">
      <w:start w:val="1"/>
      <w:numFmt w:val="bullet"/>
      <w:lvlText w:val=""/>
      <w:lvlJc w:val="left"/>
      <w:pPr>
        <w:ind w:left="4896" w:hanging="360"/>
      </w:pPr>
      <w:rPr>
        <w:rFonts w:ascii="Symbol" w:hAnsi="Symbol" w:hint="default"/>
      </w:rPr>
    </w:lvl>
    <w:lvl w:ilvl="7" w:tplc="FFFFFFFF" w:tentative="1">
      <w:start w:val="1"/>
      <w:numFmt w:val="bullet"/>
      <w:lvlText w:val="o"/>
      <w:lvlJc w:val="left"/>
      <w:pPr>
        <w:ind w:left="5616" w:hanging="360"/>
      </w:pPr>
      <w:rPr>
        <w:rFonts w:ascii="Courier New" w:hAnsi="Courier New" w:cs="Courier New" w:hint="default"/>
      </w:rPr>
    </w:lvl>
    <w:lvl w:ilvl="8" w:tplc="FFFFFFFF" w:tentative="1">
      <w:start w:val="1"/>
      <w:numFmt w:val="bullet"/>
      <w:lvlText w:val=""/>
      <w:lvlJc w:val="left"/>
      <w:pPr>
        <w:ind w:left="6336" w:hanging="360"/>
      </w:pPr>
      <w:rPr>
        <w:rFonts w:ascii="Wingdings" w:hAnsi="Wingdings" w:hint="default"/>
      </w:rPr>
    </w:lvl>
  </w:abstractNum>
  <w:abstractNum w:abstractNumId="3" w15:restartNumberingAfterBreak="0">
    <w:nsid w:val="3CD16EFA"/>
    <w:multiLevelType w:val="hybridMultilevel"/>
    <w:tmpl w:val="F6A6E6DC"/>
    <w:lvl w:ilvl="0" w:tplc="13808A0A">
      <w:start w:val="1"/>
      <w:numFmt w:val="bullet"/>
      <w:pStyle w:val="ListParagraph"/>
      <w:lvlText w:val="o"/>
      <w:lvlJc w:val="left"/>
      <w:pPr>
        <w:ind w:left="576"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296" w:hanging="360"/>
      </w:pPr>
      <w:rPr>
        <w:rFonts w:ascii="Symbol" w:hAnsi="Symbol" w:hint="default"/>
      </w:rPr>
    </w:lvl>
    <w:lvl w:ilvl="2" w:tplc="FFFFFFFF" w:tentative="1">
      <w:start w:val="1"/>
      <w:numFmt w:val="bullet"/>
      <w:lvlText w:val=""/>
      <w:lvlJc w:val="left"/>
      <w:pPr>
        <w:ind w:left="2016" w:hanging="360"/>
      </w:pPr>
      <w:rPr>
        <w:rFonts w:ascii="Wingdings" w:hAnsi="Wingdings" w:hint="default"/>
      </w:rPr>
    </w:lvl>
    <w:lvl w:ilvl="3" w:tplc="FFFFFFFF" w:tentative="1">
      <w:start w:val="1"/>
      <w:numFmt w:val="bullet"/>
      <w:lvlText w:val=""/>
      <w:lvlJc w:val="left"/>
      <w:pPr>
        <w:ind w:left="2736" w:hanging="360"/>
      </w:pPr>
      <w:rPr>
        <w:rFonts w:ascii="Symbol" w:hAnsi="Symbol" w:hint="default"/>
      </w:rPr>
    </w:lvl>
    <w:lvl w:ilvl="4" w:tplc="FFFFFFFF" w:tentative="1">
      <w:start w:val="1"/>
      <w:numFmt w:val="bullet"/>
      <w:lvlText w:val="o"/>
      <w:lvlJc w:val="left"/>
      <w:pPr>
        <w:ind w:left="3456" w:hanging="360"/>
      </w:pPr>
      <w:rPr>
        <w:rFonts w:ascii="Courier New" w:hAnsi="Courier New" w:cs="Courier New" w:hint="default"/>
      </w:rPr>
    </w:lvl>
    <w:lvl w:ilvl="5" w:tplc="FFFFFFFF" w:tentative="1">
      <w:start w:val="1"/>
      <w:numFmt w:val="bullet"/>
      <w:lvlText w:val=""/>
      <w:lvlJc w:val="left"/>
      <w:pPr>
        <w:ind w:left="4176" w:hanging="360"/>
      </w:pPr>
      <w:rPr>
        <w:rFonts w:ascii="Wingdings" w:hAnsi="Wingdings" w:hint="default"/>
      </w:rPr>
    </w:lvl>
    <w:lvl w:ilvl="6" w:tplc="FFFFFFFF" w:tentative="1">
      <w:start w:val="1"/>
      <w:numFmt w:val="bullet"/>
      <w:lvlText w:val=""/>
      <w:lvlJc w:val="left"/>
      <w:pPr>
        <w:ind w:left="4896" w:hanging="360"/>
      </w:pPr>
      <w:rPr>
        <w:rFonts w:ascii="Symbol" w:hAnsi="Symbol" w:hint="default"/>
      </w:rPr>
    </w:lvl>
    <w:lvl w:ilvl="7" w:tplc="FFFFFFFF" w:tentative="1">
      <w:start w:val="1"/>
      <w:numFmt w:val="bullet"/>
      <w:lvlText w:val="o"/>
      <w:lvlJc w:val="left"/>
      <w:pPr>
        <w:ind w:left="5616" w:hanging="360"/>
      </w:pPr>
      <w:rPr>
        <w:rFonts w:ascii="Courier New" w:hAnsi="Courier New" w:cs="Courier New" w:hint="default"/>
      </w:rPr>
    </w:lvl>
    <w:lvl w:ilvl="8" w:tplc="FFFFFFFF" w:tentative="1">
      <w:start w:val="1"/>
      <w:numFmt w:val="bullet"/>
      <w:lvlText w:val=""/>
      <w:lvlJc w:val="left"/>
      <w:pPr>
        <w:ind w:left="6336" w:hanging="360"/>
      </w:pPr>
      <w:rPr>
        <w:rFonts w:ascii="Wingdings" w:hAnsi="Wingdings" w:hint="default"/>
      </w:rPr>
    </w:lvl>
  </w:abstractNum>
  <w:abstractNum w:abstractNumId="4" w15:restartNumberingAfterBreak="0">
    <w:nsid w:val="433C249E"/>
    <w:multiLevelType w:val="hybridMultilevel"/>
    <w:tmpl w:val="EE2C8C7A"/>
    <w:lvl w:ilvl="0" w:tplc="EF4010F0">
      <w:start w:val="1"/>
      <w:numFmt w:val="bullet"/>
      <w:lvlText w:val="o"/>
      <w:lvlJc w:val="left"/>
      <w:pPr>
        <w:ind w:left="921"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abstractNum w:abstractNumId="5" w15:restartNumberingAfterBreak="0">
    <w:nsid w:val="4D9F031B"/>
    <w:multiLevelType w:val="hybridMultilevel"/>
    <w:tmpl w:val="D7DCBFC2"/>
    <w:lvl w:ilvl="0" w:tplc="FFFFFFFF">
      <w:start w:val="1"/>
      <w:numFmt w:val="bullet"/>
      <w:lvlText w:val="o"/>
      <w:lvlJc w:val="left"/>
      <w:pPr>
        <w:ind w:left="5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FA6A56">
      <w:start w:val="1"/>
      <w:numFmt w:val="bullet"/>
      <w:lvlText w:val="▪"/>
      <w:lvlJc w:val="left"/>
      <w:pPr>
        <w:ind w:left="1714" w:hanging="36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0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5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2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9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6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3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79D0BE7"/>
    <w:multiLevelType w:val="hybridMultilevel"/>
    <w:tmpl w:val="ADC02590"/>
    <w:lvl w:ilvl="0" w:tplc="B77C8A56">
      <w:start w:val="1"/>
      <w:numFmt w:val="decimal"/>
      <w:lvlText w:val="%1-"/>
      <w:lvlJc w:val="left"/>
      <w:pPr>
        <w:ind w:left="350" w:hanging="360"/>
      </w:pPr>
      <w:rPr>
        <w:rFonts w:hint="default"/>
      </w:rPr>
    </w:lvl>
    <w:lvl w:ilvl="1" w:tplc="04090019" w:tentative="1">
      <w:start w:val="1"/>
      <w:numFmt w:val="lowerLetter"/>
      <w:lvlText w:val="%2."/>
      <w:lvlJc w:val="left"/>
      <w:pPr>
        <w:ind w:left="1070" w:hanging="360"/>
      </w:pPr>
    </w:lvl>
    <w:lvl w:ilvl="2" w:tplc="0409001B" w:tentative="1">
      <w:start w:val="1"/>
      <w:numFmt w:val="lowerRoman"/>
      <w:lvlText w:val="%3."/>
      <w:lvlJc w:val="right"/>
      <w:pPr>
        <w:ind w:left="1790" w:hanging="180"/>
      </w:pPr>
    </w:lvl>
    <w:lvl w:ilvl="3" w:tplc="0409000F" w:tentative="1">
      <w:start w:val="1"/>
      <w:numFmt w:val="decimal"/>
      <w:lvlText w:val="%4."/>
      <w:lvlJc w:val="left"/>
      <w:pPr>
        <w:ind w:left="2510" w:hanging="360"/>
      </w:pPr>
    </w:lvl>
    <w:lvl w:ilvl="4" w:tplc="04090019" w:tentative="1">
      <w:start w:val="1"/>
      <w:numFmt w:val="lowerLetter"/>
      <w:lvlText w:val="%5."/>
      <w:lvlJc w:val="left"/>
      <w:pPr>
        <w:ind w:left="3230" w:hanging="360"/>
      </w:pPr>
    </w:lvl>
    <w:lvl w:ilvl="5" w:tplc="0409001B" w:tentative="1">
      <w:start w:val="1"/>
      <w:numFmt w:val="lowerRoman"/>
      <w:lvlText w:val="%6."/>
      <w:lvlJc w:val="right"/>
      <w:pPr>
        <w:ind w:left="3950" w:hanging="180"/>
      </w:pPr>
    </w:lvl>
    <w:lvl w:ilvl="6" w:tplc="0409000F" w:tentative="1">
      <w:start w:val="1"/>
      <w:numFmt w:val="decimal"/>
      <w:lvlText w:val="%7."/>
      <w:lvlJc w:val="left"/>
      <w:pPr>
        <w:ind w:left="4670" w:hanging="360"/>
      </w:pPr>
    </w:lvl>
    <w:lvl w:ilvl="7" w:tplc="04090019" w:tentative="1">
      <w:start w:val="1"/>
      <w:numFmt w:val="lowerLetter"/>
      <w:lvlText w:val="%8."/>
      <w:lvlJc w:val="left"/>
      <w:pPr>
        <w:ind w:left="5390" w:hanging="360"/>
      </w:pPr>
    </w:lvl>
    <w:lvl w:ilvl="8" w:tplc="0409001B" w:tentative="1">
      <w:start w:val="1"/>
      <w:numFmt w:val="lowerRoman"/>
      <w:lvlText w:val="%9."/>
      <w:lvlJc w:val="right"/>
      <w:pPr>
        <w:ind w:left="6110" w:hanging="180"/>
      </w:pPr>
    </w:lvl>
  </w:abstractNum>
  <w:num w:numId="1" w16cid:durableId="1257440228">
    <w:abstractNumId w:val="5"/>
  </w:num>
  <w:num w:numId="2" w16cid:durableId="482819793">
    <w:abstractNumId w:val="0"/>
  </w:num>
  <w:num w:numId="3" w16cid:durableId="805008002">
    <w:abstractNumId w:val="3"/>
  </w:num>
  <w:num w:numId="4" w16cid:durableId="682560774">
    <w:abstractNumId w:val="4"/>
  </w:num>
  <w:num w:numId="5" w16cid:durableId="1597245296">
    <w:abstractNumId w:val="1"/>
  </w:num>
  <w:num w:numId="6" w16cid:durableId="2051832491">
    <w:abstractNumId w:val="2"/>
  </w:num>
  <w:num w:numId="7" w16cid:durableId="6171798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linkStyl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DE8"/>
    <w:rsid w:val="00031778"/>
    <w:rsid w:val="00055E94"/>
    <w:rsid w:val="00065849"/>
    <w:rsid w:val="000951AA"/>
    <w:rsid w:val="00142FDB"/>
    <w:rsid w:val="0015702E"/>
    <w:rsid w:val="001A3CD9"/>
    <w:rsid w:val="001C311C"/>
    <w:rsid w:val="001D2738"/>
    <w:rsid w:val="00242EA2"/>
    <w:rsid w:val="00247040"/>
    <w:rsid w:val="00273A51"/>
    <w:rsid w:val="00286349"/>
    <w:rsid w:val="002B2D15"/>
    <w:rsid w:val="002E7D09"/>
    <w:rsid w:val="00340805"/>
    <w:rsid w:val="0036446B"/>
    <w:rsid w:val="003C1071"/>
    <w:rsid w:val="003C5F6A"/>
    <w:rsid w:val="003F4C5F"/>
    <w:rsid w:val="004049E1"/>
    <w:rsid w:val="00437CA5"/>
    <w:rsid w:val="00451A56"/>
    <w:rsid w:val="004536A9"/>
    <w:rsid w:val="00496FF9"/>
    <w:rsid w:val="004B01DA"/>
    <w:rsid w:val="004C3EEA"/>
    <w:rsid w:val="0059611E"/>
    <w:rsid w:val="005A0DDC"/>
    <w:rsid w:val="006100DB"/>
    <w:rsid w:val="0063480E"/>
    <w:rsid w:val="00636802"/>
    <w:rsid w:val="006878DF"/>
    <w:rsid w:val="006C0452"/>
    <w:rsid w:val="006C5A28"/>
    <w:rsid w:val="006E07DE"/>
    <w:rsid w:val="006F6FDC"/>
    <w:rsid w:val="007440CE"/>
    <w:rsid w:val="00774196"/>
    <w:rsid w:val="00792D83"/>
    <w:rsid w:val="007D3DF5"/>
    <w:rsid w:val="007D6119"/>
    <w:rsid w:val="00822A66"/>
    <w:rsid w:val="008413A0"/>
    <w:rsid w:val="00846EAD"/>
    <w:rsid w:val="00872967"/>
    <w:rsid w:val="008731F0"/>
    <w:rsid w:val="008957FC"/>
    <w:rsid w:val="008A0BC7"/>
    <w:rsid w:val="008A39CA"/>
    <w:rsid w:val="008E3AD0"/>
    <w:rsid w:val="008E6DE8"/>
    <w:rsid w:val="00904F62"/>
    <w:rsid w:val="009129BB"/>
    <w:rsid w:val="009237E5"/>
    <w:rsid w:val="0097025D"/>
    <w:rsid w:val="0098227E"/>
    <w:rsid w:val="009863F1"/>
    <w:rsid w:val="009A096D"/>
    <w:rsid w:val="009B63D6"/>
    <w:rsid w:val="00A04EB6"/>
    <w:rsid w:val="00A41461"/>
    <w:rsid w:val="00A72D3D"/>
    <w:rsid w:val="00AA777E"/>
    <w:rsid w:val="00AE2A7B"/>
    <w:rsid w:val="00B63E99"/>
    <w:rsid w:val="00B90500"/>
    <w:rsid w:val="00BB6924"/>
    <w:rsid w:val="00C32718"/>
    <w:rsid w:val="00C72495"/>
    <w:rsid w:val="00C94C7A"/>
    <w:rsid w:val="00CB1563"/>
    <w:rsid w:val="00CF16F5"/>
    <w:rsid w:val="00CF7DCF"/>
    <w:rsid w:val="00D363C7"/>
    <w:rsid w:val="00D41E08"/>
    <w:rsid w:val="00DA54E4"/>
    <w:rsid w:val="00DD21B9"/>
    <w:rsid w:val="00E05764"/>
    <w:rsid w:val="00E1137A"/>
    <w:rsid w:val="00E45C3F"/>
    <w:rsid w:val="00E95398"/>
    <w:rsid w:val="00EA6041"/>
    <w:rsid w:val="00ED7231"/>
    <w:rsid w:val="00EF40FC"/>
    <w:rsid w:val="00EF54DE"/>
    <w:rsid w:val="00F03797"/>
    <w:rsid w:val="00F13040"/>
    <w:rsid w:val="00F16889"/>
    <w:rsid w:val="00F45FB8"/>
    <w:rsid w:val="00F77BAE"/>
    <w:rsid w:val="00F82CA0"/>
    <w:rsid w:val="00F90220"/>
    <w:rsid w:val="00FC5139"/>
    <w:rsid w:val="00FC5E08"/>
    <w:rsid w:val="00FD3E5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B0171"/>
  <w15:chartTrackingRefBased/>
  <w15:docId w15:val="{3D91B831-3823-42A7-83A7-DDF33F55F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139"/>
    <w:pPr>
      <w:spacing w:after="0" w:line="248" w:lineRule="auto"/>
      <w:ind w:hanging="10"/>
      <w:outlineLvl w:val="0"/>
    </w:pPr>
    <w:rPr>
      <w:rFonts w:ascii="Aptos" w:eastAsia="Arial" w:hAnsi="Aptos" w:cs="Arial"/>
      <w:color w:val="000000"/>
      <w:sz w:val="22"/>
      <w:lang w:eastAsia="en-US"/>
    </w:rPr>
  </w:style>
  <w:style w:type="paragraph" w:styleId="Heading1">
    <w:name w:val="heading 1"/>
    <w:basedOn w:val="Normal"/>
    <w:next w:val="Normal"/>
    <w:link w:val="Heading1Char"/>
    <w:uiPriority w:val="9"/>
    <w:qFormat/>
    <w:rsid w:val="00FC5139"/>
    <w:rPr>
      <w:rFonts w:ascii="Aptos Display" w:hAnsi="Aptos Display"/>
      <w:b/>
      <w:bCs/>
      <w:sz w:val="36"/>
      <w:szCs w:val="36"/>
    </w:rPr>
  </w:style>
  <w:style w:type="paragraph" w:styleId="Heading2">
    <w:name w:val="heading 2"/>
    <w:basedOn w:val="Normal"/>
    <w:next w:val="Normal"/>
    <w:link w:val="Heading2Char"/>
    <w:uiPriority w:val="9"/>
    <w:unhideWhenUsed/>
    <w:qFormat/>
    <w:rsid w:val="00FC5139"/>
    <w:pPr>
      <w:outlineLvl w:val="1"/>
    </w:pPr>
    <w:rPr>
      <w:b/>
      <w:bCs/>
      <w:sz w:val="32"/>
      <w:szCs w:val="36"/>
      <w:u w:val="thick"/>
    </w:rPr>
  </w:style>
  <w:style w:type="paragraph" w:styleId="Heading3">
    <w:name w:val="heading 3"/>
    <w:basedOn w:val="Normal"/>
    <w:next w:val="Normal"/>
    <w:link w:val="Heading3Char"/>
    <w:uiPriority w:val="9"/>
    <w:unhideWhenUsed/>
    <w:qFormat/>
    <w:rsid w:val="00FC5139"/>
    <w:pPr>
      <w:ind w:firstLine="0"/>
      <w:outlineLvl w:val="2"/>
    </w:pPr>
    <w:rPr>
      <w:b/>
      <w:bCs/>
      <w:sz w:val="28"/>
      <w:szCs w:val="32"/>
    </w:rPr>
  </w:style>
  <w:style w:type="paragraph" w:styleId="Heading4">
    <w:name w:val="heading 4"/>
    <w:basedOn w:val="Normal"/>
    <w:next w:val="Normal"/>
    <w:link w:val="Heading4Char"/>
    <w:uiPriority w:val="9"/>
    <w:semiHidden/>
    <w:unhideWhenUsed/>
    <w:qFormat/>
    <w:rsid w:val="00FC51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51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51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51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51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51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FC51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139"/>
  </w:style>
  <w:style w:type="character" w:customStyle="1" w:styleId="Heading1Char">
    <w:name w:val="Heading 1 Char"/>
    <w:basedOn w:val="DefaultParagraphFont"/>
    <w:link w:val="Heading1"/>
    <w:uiPriority w:val="9"/>
    <w:rsid w:val="00FC5139"/>
    <w:rPr>
      <w:rFonts w:ascii="Aptos Display" w:eastAsia="Arial" w:hAnsi="Aptos Display" w:cs="Arial"/>
      <w:b/>
      <w:bCs/>
      <w:color w:val="000000"/>
      <w:sz w:val="36"/>
      <w:szCs w:val="36"/>
      <w:lang w:eastAsia="en-US"/>
    </w:rPr>
  </w:style>
  <w:style w:type="character" w:customStyle="1" w:styleId="Heading2Char">
    <w:name w:val="Heading 2 Char"/>
    <w:basedOn w:val="DefaultParagraphFont"/>
    <w:link w:val="Heading2"/>
    <w:uiPriority w:val="9"/>
    <w:rsid w:val="00FC5139"/>
    <w:rPr>
      <w:rFonts w:ascii="Aptos" w:eastAsia="Arial" w:hAnsi="Aptos" w:cs="Arial"/>
      <w:b/>
      <w:bCs/>
      <w:color w:val="000000"/>
      <w:sz w:val="32"/>
      <w:szCs w:val="36"/>
      <w:u w:val="thick"/>
      <w:lang w:eastAsia="en-US"/>
    </w:rPr>
  </w:style>
  <w:style w:type="character" w:customStyle="1" w:styleId="Heading3Char">
    <w:name w:val="Heading 3 Char"/>
    <w:basedOn w:val="DefaultParagraphFont"/>
    <w:link w:val="Heading3"/>
    <w:uiPriority w:val="9"/>
    <w:rsid w:val="00FC5139"/>
    <w:rPr>
      <w:rFonts w:ascii="Aptos" w:eastAsia="Arial" w:hAnsi="Aptos" w:cs="Arial"/>
      <w:b/>
      <w:bCs/>
      <w:color w:val="000000"/>
      <w:sz w:val="28"/>
      <w:szCs w:val="32"/>
      <w:lang w:eastAsia="en-US"/>
    </w:rPr>
  </w:style>
  <w:style w:type="character" w:customStyle="1" w:styleId="Heading4Char">
    <w:name w:val="Heading 4 Char"/>
    <w:basedOn w:val="DefaultParagraphFont"/>
    <w:link w:val="Heading4"/>
    <w:uiPriority w:val="9"/>
    <w:semiHidden/>
    <w:rsid w:val="00FC5139"/>
    <w:rPr>
      <w:rFonts w:ascii="Aptos" w:eastAsiaTheme="majorEastAsia" w:hAnsi="Aptos" w:cstheme="majorBidi"/>
      <w:i/>
      <w:iCs/>
      <w:color w:val="0F4761" w:themeColor="accent1" w:themeShade="BF"/>
      <w:sz w:val="22"/>
      <w:lang w:eastAsia="en-US"/>
    </w:rPr>
  </w:style>
  <w:style w:type="character" w:customStyle="1" w:styleId="Heading5Char">
    <w:name w:val="Heading 5 Char"/>
    <w:basedOn w:val="DefaultParagraphFont"/>
    <w:link w:val="Heading5"/>
    <w:uiPriority w:val="9"/>
    <w:semiHidden/>
    <w:rsid w:val="00FC5139"/>
    <w:rPr>
      <w:rFonts w:ascii="Aptos" w:eastAsiaTheme="majorEastAsia" w:hAnsi="Aptos" w:cstheme="majorBidi"/>
      <w:color w:val="0F4761" w:themeColor="accent1" w:themeShade="BF"/>
      <w:sz w:val="22"/>
      <w:lang w:eastAsia="en-US"/>
    </w:rPr>
  </w:style>
  <w:style w:type="character" w:customStyle="1" w:styleId="Heading6Char">
    <w:name w:val="Heading 6 Char"/>
    <w:basedOn w:val="DefaultParagraphFont"/>
    <w:link w:val="Heading6"/>
    <w:uiPriority w:val="9"/>
    <w:semiHidden/>
    <w:rsid w:val="00FC5139"/>
    <w:rPr>
      <w:rFonts w:ascii="Aptos" w:eastAsiaTheme="majorEastAsia" w:hAnsi="Aptos" w:cstheme="majorBidi"/>
      <w:i/>
      <w:iCs/>
      <w:color w:val="595959" w:themeColor="text1" w:themeTint="A6"/>
      <w:sz w:val="22"/>
      <w:lang w:eastAsia="en-US"/>
    </w:rPr>
  </w:style>
  <w:style w:type="character" w:customStyle="1" w:styleId="Heading7Char">
    <w:name w:val="Heading 7 Char"/>
    <w:basedOn w:val="DefaultParagraphFont"/>
    <w:link w:val="Heading7"/>
    <w:uiPriority w:val="9"/>
    <w:semiHidden/>
    <w:rsid w:val="00FC5139"/>
    <w:rPr>
      <w:rFonts w:ascii="Aptos" w:eastAsiaTheme="majorEastAsia" w:hAnsi="Aptos" w:cstheme="majorBidi"/>
      <w:color w:val="595959" w:themeColor="text1" w:themeTint="A6"/>
      <w:sz w:val="22"/>
      <w:lang w:eastAsia="en-US"/>
    </w:rPr>
  </w:style>
  <w:style w:type="character" w:customStyle="1" w:styleId="Heading8Char">
    <w:name w:val="Heading 8 Char"/>
    <w:basedOn w:val="DefaultParagraphFont"/>
    <w:link w:val="Heading8"/>
    <w:uiPriority w:val="9"/>
    <w:semiHidden/>
    <w:rsid w:val="00FC5139"/>
    <w:rPr>
      <w:rFonts w:ascii="Aptos" w:eastAsiaTheme="majorEastAsia" w:hAnsi="Aptos" w:cstheme="majorBidi"/>
      <w:i/>
      <w:iCs/>
      <w:color w:val="272727" w:themeColor="text1" w:themeTint="D8"/>
      <w:sz w:val="22"/>
      <w:lang w:eastAsia="en-US"/>
    </w:rPr>
  </w:style>
  <w:style w:type="character" w:customStyle="1" w:styleId="Heading9Char">
    <w:name w:val="Heading 9 Char"/>
    <w:basedOn w:val="DefaultParagraphFont"/>
    <w:link w:val="Heading9"/>
    <w:uiPriority w:val="9"/>
    <w:semiHidden/>
    <w:rsid w:val="00FC5139"/>
    <w:rPr>
      <w:rFonts w:ascii="Aptos" w:eastAsiaTheme="majorEastAsia" w:hAnsi="Aptos" w:cstheme="majorBidi"/>
      <w:color w:val="272727" w:themeColor="text1" w:themeTint="D8"/>
      <w:sz w:val="22"/>
      <w:lang w:eastAsia="en-US"/>
    </w:rPr>
  </w:style>
  <w:style w:type="paragraph" w:styleId="Title">
    <w:name w:val="Title"/>
    <w:basedOn w:val="Normal"/>
    <w:next w:val="Normal"/>
    <w:link w:val="TitleChar"/>
    <w:uiPriority w:val="10"/>
    <w:qFormat/>
    <w:rsid w:val="00FC5139"/>
    <w:pPr>
      <w:tabs>
        <w:tab w:val="left" w:pos="10080"/>
      </w:tabs>
      <w:spacing w:after="240"/>
      <w:ind w:left="90" w:right="-90"/>
      <w:jc w:val="center"/>
    </w:pPr>
    <w:rPr>
      <w:rFonts w:ascii="Aptos Display" w:hAnsi="Aptos Display"/>
      <w:b/>
      <w:bCs/>
      <w:color w:val="171717"/>
      <w:sz w:val="28"/>
    </w:rPr>
  </w:style>
  <w:style w:type="character" w:customStyle="1" w:styleId="TitleChar">
    <w:name w:val="Title Char"/>
    <w:basedOn w:val="DefaultParagraphFont"/>
    <w:link w:val="Title"/>
    <w:uiPriority w:val="10"/>
    <w:rsid w:val="00FC5139"/>
    <w:rPr>
      <w:rFonts w:ascii="Aptos Display" w:eastAsia="Arial" w:hAnsi="Aptos Display" w:cs="Arial"/>
      <w:b/>
      <w:bCs/>
      <w:color w:val="171717"/>
      <w:sz w:val="28"/>
      <w:lang w:eastAsia="en-US"/>
    </w:rPr>
  </w:style>
  <w:style w:type="paragraph" w:styleId="Subtitle">
    <w:name w:val="Subtitle"/>
    <w:basedOn w:val="Normal"/>
    <w:next w:val="Normal"/>
    <w:link w:val="SubtitleChar"/>
    <w:uiPriority w:val="11"/>
    <w:rsid w:val="00FC5139"/>
    <w:pPr>
      <w:numPr>
        <w:ilvl w:val="1"/>
      </w:numPr>
      <w:ind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5139"/>
    <w:rPr>
      <w:rFonts w:ascii="Aptos" w:eastAsiaTheme="majorEastAsia" w:hAnsi="Aptos" w:cstheme="majorBidi"/>
      <w:color w:val="595959" w:themeColor="text1" w:themeTint="A6"/>
      <w:spacing w:val="15"/>
      <w:sz w:val="28"/>
      <w:szCs w:val="28"/>
      <w:lang w:eastAsia="en-US"/>
    </w:rPr>
  </w:style>
  <w:style w:type="paragraph" w:styleId="Quote">
    <w:name w:val="Quote"/>
    <w:basedOn w:val="Normal"/>
    <w:next w:val="Normal"/>
    <w:link w:val="QuoteChar"/>
    <w:uiPriority w:val="29"/>
    <w:rsid w:val="00FC5139"/>
    <w:pPr>
      <w:spacing w:before="160"/>
      <w:jc w:val="center"/>
    </w:pPr>
    <w:rPr>
      <w:i/>
      <w:iCs/>
      <w:color w:val="404040" w:themeColor="text1" w:themeTint="BF"/>
    </w:rPr>
  </w:style>
  <w:style w:type="character" w:customStyle="1" w:styleId="QuoteChar">
    <w:name w:val="Quote Char"/>
    <w:basedOn w:val="DefaultParagraphFont"/>
    <w:link w:val="Quote"/>
    <w:uiPriority w:val="29"/>
    <w:rsid w:val="00FC5139"/>
    <w:rPr>
      <w:rFonts w:ascii="Aptos" w:eastAsia="Arial" w:hAnsi="Aptos" w:cs="Arial"/>
      <w:i/>
      <w:iCs/>
      <w:color w:val="404040" w:themeColor="text1" w:themeTint="BF"/>
      <w:sz w:val="22"/>
      <w:lang w:eastAsia="en-US"/>
    </w:rPr>
  </w:style>
  <w:style w:type="paragraph" w:styleId="ListParagraph">
    <w:name w:val="List Paragraph"/>
    <w:basedOn w:val="Normal"/>
    <w:uiPriority w:val="34"/>
    <w:qFormat/>
    <w:rsid w:val="00FC5139"/>
    <w:pPr>
      <w:numPr>
        <w:numId w:val="3"/>
      </w:numPr>
      <w:contextualSpacing/>
    </w:pPr>
    <w:rPr>
      <w:rFonts w:ascii="Aptos Display" w:hAnsi="Aptos Display"/>
    </w:rPr>
  </w:style>
  <w:style w:type="character" w:styleId="IntenseEmphasis">
    <w:name w:val="Intense Emphasis"/>
    <w:basedOn w:val="DefaultParagraphFont"/>
    <w:uiPriority w:val="21"/>
    <w:rsid w:val="00FC5139"/>
    <w:rPr>
      <w:i/>
      <w:iCs/>
      <w:color w:val="0F4761" w:themeColor="accent1" w:themeShade="BF"/>
    </w:rPr>
  </w:style>
  <w:style w:type="paragraph" w:styleId="IntenseQuote">
    <w:name w:val="Intense Quote"/>
    <w:basedOn w:val="Normal"/>
    <w:next w:val="Normal"/>
    <w:link w:val="IntenseQuoteChar"/>
    <w:uiPriority w:val="30"/>
    <w:rsid w:val="00FC51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5139"/>
    <w:rPr>
      <w:rFonts w:ascii="Aptos" w:eastAsia="Arial" w:hAnsi="Aptos" w:cs="Arial"/>
      <w:i/>
      <w:iCs/>
      <w:color w:val="0F4761" w:themeColor="accent1" w:themeShade="BF"/>
      <w:sz w:val="22"/>
      <w:lang w:eastAsia="en-US"/>
    </w:rPr>
  </w:style>
  <w:style w:type="character" w:styleId="IntenseReference">
    <w:name w:val="Intense Reference"/>
    <w:basedOn w:val="DefaultParagraphFont"/>
    <w:uiPriority w:val="32"/>
    <w:rsid w:val="00FC5139"/>
    <w:rPr>
      <w:b/>
      <w:bCs/>
      <w:smallCaps/>
      <w:color w:val="0F4761" w:themeColor="accent1" w:themeShade="BF"/>
      <w:spacing w:val="5"/>
    </w:rPr>
  </w:style>
  <w:style w:type="paragraph" w:customStyle="1" w:styleId="TableNormal2">
    <w:name w:val="Table Normal 2"/>
    <w:basedOn w:val="Normal"/>
    <w:link w:val="TableNormal2Char"/>
    <w:qFormat/>
    <w:rsid w:val="00FC5139"/>
  </w:style>
  <w:style w:type="table" w:styleId="TableGrid">
    <w:name w:val="Table Grid"/>
    <w:basedOn w:val="TableNormal"/>
    <w:uiPriority w:val="39"/>
    <w:rsid w:val="00FC5139"/>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mpleOutputCode">
    <w:name w:val="Sample Output/Code"/>
    <w:basedOn w:val="Normal"/>
    <w:link w:val="SampleOutputCodeChar"/>
    <w:qFormat/>
    <w:rsid w:val="00FC5139"/>
    <w:pPr>
      <w:spacing w:line="240" w:lineRule="auto"/>
    </w:pPr>
    <w:rPr>
      <w:rFonts w:ascii="Consolas" w:hAnsi="Consolas"/>
    </w:rPr>
  </w:style>
  <w:style w:type="character" w:customStyle="1" w:styleId="SampleOutputCodeChar">
    <w:name w:val="Sample Output/Code Char"/>
    <w:basedOn w:val="DefaultParagraphFont"/>
    <w:link w:val="SampleOutputCode"/>
    <w:rsid w:val="00FC5139"/>
    <w:rPr>
      <w:rFonts w:ascii="Consolas" w:eastAsia="Arial" w:hAnsi="Consolas" w:cs="Arial"/>
      <w:color w:val="000000"/>
      <w:sz w:val="22"/>
      <w:lang w:eastAsia="en-US"/>
    </w:rPr>
  </w:style>
  <w:style w:type="paragraph" w:customStyle="1" w:styleId="TableHeader">
    <w:name w:val="Table Header"/>
    <w:basedOn w:val="Normal"/>
    <w:link w:val="TableHeaderChar"/>
    <w:qFormat/>
    <w:rsid w:val="00FC5139"/>
    <w:pPr>
      <w:ind w:left="-211" w:right="-111" w:firstLine="90"/>
      <w:jc w:val="center"/>
    </w:pPr>
    <w:rPr>
      <w:b/>
      <w:bCs/>
      <w:szCs w:val="22"/>
    </w:rPr>
  </w:style>
  <w:style w:type="character" w:customStyle="1" w:styleId="TableHeaderChar">
    <w:name w:val="Table Header Char"/>
    <w:basedOn w:val="DefaultParagraphFont"/>
    <w:link w:val="TableHeader"/>
    <w:rsid w:val="00FC5139"/>
    <w:rPr>
      <w:rFonts w:ascii="Aptos" w:eastAsia="Arial" w:hAnsi="Aptos" w:cs="Arial"/>
      <w:b/>
      <w:bCs/>
      <w:color w:val="000000"/>
      <w:sz w:val="22"/>
      <w:szCs w:val="22"/>
      <w:lang w:eastAsia="en-US"/>
    </w:rPr>
  </w:style>
  <w:style w:type="table" w:customStyle="1" w:styleId="TableStyle1">
    <w:name w:val="Table Style 1"/>
    <w:basedOn w:val="TableNormal"/>
    <w:uiPriority w:val="99"/>
    <w:rsid w:val="00FC5139"/>
    <w:pPr>
      <w:spacing w:after="0" w:line="240" w:lineRule="auto"/>
    </w:pPr>
    <w:rPr>
      <w:rFonts w:ascii="Aptos" w:eastAsiaTheme="minorHAnsi" w:hAnsi="Aptos"/>
      <w:sz w:val="22"/>
      <w:szCs w:val="22"/>
      <w:lang w:eastAsia="en-US"/>
    </w:rPr>
    <w:tblPr>
      <w:jc w:val="center"/>
      <w:tblBorders>
        <w:top w:val="single" w:sz="8" w:space="0" w:color="3A3A3A" w:themeColor="background2" w:themeShade="40"/>
        <w:left w:val="single" w:sz="8" w:space="0" w:color="3A3A3A" w:themeColor="background2" w:themeShade="40"/>
        <w:bottom w:val="single" w:sz="8" w:space="0" w:color="3A3A3A" w:themeColor="background2" w:themeShade="40"/>
        <w:right w:val="single" w:sz="8" w:space="0" w:color="3A3A3A" w:themeColor="background2" w:themeShade="40"/>
        <w:insideH w:val="single" w:sz="8" w:space="0" w:color="3A3A3A" w:themeColor="background2" w:themeShade="40"/>
        <w:insideV w:val="single" w:sz="8" w:space="0" w:color="3A3A3A" w:themeColor="background2" w:themeShade="40"/>
      </w:tblBorders>
      <w:tblCellMar>
        <w:left w:w="0" w:type="dxa"/>
        <w:right w:w="0" w:type="dxa"/>
      </w:tblCellMar>
    </w:tblPr>
    <w:trPr>
      <w:jc w:val="center"/>
    </w:trPr>
    <w:tcPr>
      <w:shd w:val="clear" w:color="auto" w:fill="auto"/>
    </w:tcPr>
    <w:tblStylePr w:type="firstRow">
      <w:pPr>
        <w:wordWrap/>
        <w:spacing w:beforeLines="0" w:before="0" w:beforeAutospacing="0" w:afterLines="0" w:after="0" w:afterAutospacing="0"/>
        <w:jc w:val="center"/>
      </w:pPr>
      <w:rPr>
        <w:rFonts w:ascii="Aptos" w:hAnsi="Aptos"/>
        <w:b/>
        <w:sz w:val="22"/>
      </w:rPr>
      <w:tblPr/>
      <w:tcPr>
        <w:shd w:val="clear" w:color="auto" w:fill="D1D1D1" w:themeFill="background2" w:themeFillShade="E6"/>
        <w:vAlign w:val="center"/>
      </w:tcPr>
    </w:tblStylePr>
  </w:style>
  <w:style w:type="character" w:customStyle="1" w:styleId="TableNormal2Char">
    <w:name w:val="Table Normal 2 Char"/>
    <w:basedOn w:val="DefaultParagraphFont"/>
    <w:link w:val="TableNormal2"/>
    <w:rsid w:val="00FC5139"/>
    <w:rPr>
      <w:rFonts w:ascii="Aptos" w:eastAsia="Arial" w:hAnsi="Aptos" w:cs="Arial"/>
      <w:color w:val="0000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men\OneDrive%20-%20Kennesaw%20State%20University\1321L_Coordination\lab_and_assignemnt_template_v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lab_and_assignemnt_template_v1.3</Template>
  <TotalTime>73</TotalTime>
  <Pages>6</Pages>
  <Words>1261</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 Sik Kim</dc:creator>
  <cp:keywords/>
  <dc:description/>
  <cp:lastModifiedBy>Eun Sik Kim</cp:lastModifiedBy>
  <cp:revision>88</cp:revision>
  <dcterms:created xsi:type="dcterms:W3CDTF">2026-09-18T03:35:00Z</dcterms:created>
  <dcterms:modified xsi:type="dcterms:W3CDTF">2026-09-18T04:51:00Z</dcterms:modified>
</cp:coreProperties>
</file>