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3E767" w14:textId="2935A633" w:rsidR="000951AA" w:rsidRDefault="00CA4481" w:rsidP="00CA4481">
      <w:pPr>
        <w:pStyle w:val="Title"/>
      </w:pPr>
      <w:r>
        <w:t>CSE 1321L: Programming and Problem Solving I Lab</w:t>
      </w:r>
    </w:p>
    <w:p w14:paraId="4914102E" w14:textId="34493AE5" w:rsidR="00CA4481" w:rsidRDefault="00CA4481" w:rsidP="00CA4481">
      <w:pPr>
        <w:pStyle w:val="Title"/>
      </w:pPr>
      <w:r>
        <w:t>Assignment 1 Fall 2026</w:t>
      </w:r>
    </w:p>
    <w:p w14:paraId="5B739527" w14:textId="3BA94CD2" w:rsidR="00CA4481" w:rsidRDefault="00CA4481" w:rsidP="00CA4481">
      <w:pPr>
        <w:pStyle w:val="Title"/>
      </w:pPr>
      <w:r>
        <w:t>Module 1</w:t>
      </w:r>
    </w:p>
    <w:p w14:paraId="16E77F18" w14:textId="136E8473" w:rsidR="00CA4481" w:rsidRDefault="00191B86" w:rsidP="0023171F">
      <w:pPr>
        <w:pStyle w:val="Heading1"/>
      </w:pPr>
      <w:r>
        <w:t>What students will learn</w:t>
      </w:r>
    </w:p>
    <w:p w14:paraId="67D543B4" w14:textId="4191CF2A" w:rsidR="00191B86" w:rsidRDefault="00191B86" w:rsidP="0023171F">
      <w:pPr>
        <w:pStyle w:val="ListParagraph"/>
      </w:pPr>
      <w:r>
        <w:t>Problem Solving</w:t>
      </w:r>
    </w:p>
    <w:p w14:paraId="58E31EFF" w14:textId="11B75D6B" w:rsidR="00191B86" w:rsidRDefault="00191B86" w:rsidP="0023171F">
      <w:pPr>
        <w:pStyle w:val="ListParagraph"/>
      </w:pPr>
      <w:r>
        <w:t>Terminology</w:t>
      </w:r>
    </w:p>
    <w:p w14:paraId="35C39FAA" w14:textId="3DC40071" w:rsidR="00547476" w:rsidRDefault="00191B86" w:rsidP="0023171F">
      <w:pPr>
        <w:pStyle w:val="ListParagraph"/>
      </w:pPr>
      <w:r>
        <w:t>Basic Program Structure</w:t>
      </w:r>
    </w:p>
    <w:p w14:paraId="716A5A66" w14:textId="38F6B5E0" w:rsidR="00191B86" w:rsidRDefault="00191B86" w:rsidP="0023171F">
      <w:pPr>
        <w:pStyle w:val="ListParagraph"/>
      </w:pPr>
      <w:r>
        <w:t>Managing Input from the user</w:t>
      </w:r>
    </w:p>
    <w:p w14:paraId="0E70AFB0" w14:textId="3C10AA5C" w:rsidR="00547476" w:rsidRDefault="00547476" w:rsidP="0023171F">
      <w:pPr>
        <w:pStyle w:val="ListParagraph"/>
      </w:pPr>
      <w:r>
        <w:t>Managing Output</w:t>
      </w:r>
    </w:p>
    <w:p w14:paraId="3209A9FB" w14:textId="092FA84D" w:rsidR="00547476" w:rsidRDefault="00547476" w:rsidP="0023171F">
      <w:pPr>
        <w:pStyle w:val="ListParagraph"/>
      </w:pPr>
      <w:r>
        <w:t>Basic Calculation and multi-step calculations</w:t>
      </w:r>
    </w:p>
    <w:p w14:paraId="123E93E5" w14:textId="77777777" w:rsidR="00547476" w:rsidRDefault="00547476" w:rsidP="00CA4481"/>
    <w:p w14:paraId="272AFFED" w14:textId="0560BCA0" w:rsidR="00547476" w:rsidRDefault="00547476" w:rsidP="0023171F">
      <w:pPr>
        <w:pStyle w:val="Heading1"/>
      </w:pPr>
      <w:r>
        <w:t>Content</w:t>
      </w:r>
    </w:p>
    <w:p w14:paraId="512F1741" w14:textId="7E9990CD" w:rsidR="00547476" w:rsidRDefault="00547476" w:rsidP="0023171F">
      <w:pPr>
        <w:pStyle w:val="ListParagraph"/>
      </w:pPr>
      <w:r>
        <w:t>Overview</w:t>
      </w:r>
    </w:p>
    <w:p w14:paraId="2B8B90EC" w14:textId="0A150A81" w:rsidR="00547476" w:rsidRDefault="00547476" w:rsidP="0023171F">
      <w:pPr>
        <w:pStyle w:val="ListParagraph"/>
      </w:pPr>
      <w:r>
        <w:t>Assignment 1A: Owl-</w:t>
      </w:r>
      <w:r w:rsidR="00691DEF">
        <w:t>A-R</w:t>
      </w:r>
      <w:r>
        <w:t>oni Mac</w:t>
      </w:r>
      <w:r w:rsidR="00691DEF">
        <w:t xml:space="preserve"> and Cheese Recipe Generator</w:t>
      </w:r>
    </w:p>
    <w:p w14:paraId="5A5821A4" w14:textId="6C0AB31D" w:rsidR="00691DEF" w:rsidRDefault="00691DEF" w:rsidP="0023171F">
      <w:pPr>
        <w:pStyle w:val="ListParagraph"/>
      </w:pPr>
      <w:r>
        <w:t xml:space="preserve">Assignment 1B: </w:t>
      </w:r>
      <w:r w:rsidR="00754886">
        <w:t>Speed of Sound Calculation</w:t>
      </w:r>
    </w:p>
    <w:p w14:paraId="4B69E387" w14:textId="663289B3" w:rsidR="00754886" w:rsidRDefault="00754886" w:rsidP="0023171F">
      <w:pPr>
        <w:pStyle w:val="ListParagraph"/>
      </w:pPr>
      <w:r>
        <w:t xml:space="preserve">Assignment 1C: </w:t>
      </w:r>
      <w:r w:rsidR="00AD496D">
        <w:t>Sample Buffer C</w:t>
      </w:r>
      <w:r w:rsidR="00692EEF">
        <w:t>ounter</w:t>
      </w:r>
    </w:p>
    <w:p w14:paraId="6FA6F940" w14:textId="77777777" w:rsidR="00F7768E" w:rsidRDefault="00F7768E" w:rsidP="00CA4481"/>
    <w:p w14:paraId="02C05690" w14:textId="417D917D" w:rsidR="00F7768E" w:rsidRDefault="00F7768E" w:rsidP="0023171F">
      <w:pPr>
        <w:pStyle w:val="Heading1"/>
      </w:pPr>
      <w:r>
        <w:t>Overview</w:t>
      </w:r>
    </w:p>
    <w:p w14:paraId="0F740BEE" w14:textId="77777777" w:rsidR="0023171F" w:rsidRDefault="0023171F" w:rsidP="0023171F">
      <w:pPr>
        <w:spacing w:after="240"/>
      </w:pPr>
      <w:r>
        <w:t>For most of you, this will be the first time you have done any programming, which is exciting! The write-up of this first assignment will be a little longer than the others because we want you to understand how things are going to roll out the rest of the semester. Advice: Start early (certainly not the day the assignment is due), practice, and ask a lot of questions.</w:t>
      </w:r>
    </w:p>
    <w:p w14:paraId="71FA663A" w14:textId="77777777" w:rsidR="0023171F" w:rsidRDefault="0023171F" w:rsidP="0023171F">
      <w:pPr>
        <w:spacing w:after="240"/>
      </w:pPr>
      <w:r>
        <w:t>Unless calculations are trivial, you will almost always want to use an intermediate variable – where you store part of the solution. For example, you might remember the equation for gravity as:</w:t>
      </w:r>
    </w:p>
    <w:p w14:paraId="2E30A4D3" w14:textId="77777777" w:rsidR="0023171F" w:rsidRPr="004C0C05" w:rsidRDefault="0023171F" w:rsidP="0023171F">
      <w:pPr>
        <w:spacing w:after="240"/>
        <w:rPr>
          <w:sz w:val="28"/>
          <w:szCs w:val="32"/>
        </w:rPr>
      </w:pPr>
      <m:oMathPara>
        <m:oMath>
          <m:r>
            <w:rPr>
              <w:rFonts w:ascii="Cambria Math" w:hAnsi="Cambria Math"/>
              <w:sz w:val="28"/>
              <w:szCs w:val="32"/>
            </w:rPr>
            <m:t>F=G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32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32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32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32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 w:val="28"/>
                  <w:szCs w:val="32"/>
                </w:rPr>
                <m:t>×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32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32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32"/>
                    </w:rPr>
                    <m:t>2</m:t>
                  </m:r>
                </m:sub>
              </m:sSub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32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32"/>
                    </w:rPr>
                    <m:t>R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32"/>
                    </w:rPr>
                    <m:t>2</m:t>
                  </m:r>
                </m:sup>
              </m:sSup>
            </m:den>
          </m:f>
        </m:oMath>
      </m:oMathPara>
    </w:p>
    <w:p w14:paraId="1B2FFFE8" w14:textId="77777777" w:rsidR="0023171F" w:rsidRDefault="0023171F" w:rsidP="0023171F">
      <w:pPr>
        <w:spacing w:after="240"/>
      </w:pPr>
      <w:r>
        <w:t>How would you write this as code? You might solve it in parts instead of one shot because it makes it easier to check. It would look like:</w:t>
      </w:r>
    </w:p>
    <w:p w14:paraId="1B79252D" w14:textId="77777777" w:rsidR="0023171F" w:rsidRDefault="0023171F" w:rsidP="0023171F">
      <w:pPr>
        <w:pStyle w:val="SampleOutput"/>
        <w:ind w:left="810"/>
      </w:pPr>
      <w:r>
        <w:t>Temp1 = m1 * m2</w:t>
      </w:r>
    </w:p>
    <w:p w14:paraId="1193E42D" w14:textId="77777777" w:rsidR="0023171F" w:rsidRDefault="0023171F" w:rsidP="0023171F">
      <w:pPr>
        <w:pStyle w:val="SampleOutput"/>
        <w:ind w:left="810"/>
      </w:pPr>
      <w:r>
        <w:t>Temp2 = r * r</w:t>
      </w:r>
    </w:p>
    <w:p w14:paraId="71A547FE" w14:textId="77777777" w:rsidR="0023171F" w:rsidRDefault="0023171F" w:rsidP="0023171F">
      <w:pPr>
        <w:pStyle w:val="SampleOutput"/>
        <w:ind w:left="810"/>
      </w:pPr>
      <w:r>
        <w:t>Temp3 = temp1 / temp2</w:t>
      </w:r>
    </w:p>
    <w:p w14:paraId="6CC7DD92" w14:textId="77777777" w:rsidR="0023171F" w:rsidRDefault="0023171F" w:rsidP="0023171F">
      <w:pPr>
        <w:pStyle w:val="SampleOutput"/>
        <w:spacing w:after="240"/>
        <w:ind w:left="810"/>
      </w:pPr>
      <w:r>
        <w:t>F1 = g * temp3</w:t>
      </w:r>
    </w:p>
    <w:p w14:paraId="4A8C2572" w14:textId="77777777" w:rsidR="0023171F" w:rsidRDefault="0023171F" w:rsidP="0023171F">
      <w:pPr>
        <w:spacing w:after="240"/>
      </w:pPr>
      <w:r>
        <w:t xml:space="preserve">This is assuming the variables </w:t>
      </w:r>
      <w:r w:rsidRPr="004C0C05">
        <w:rPr>
          <w:rFonts w:ascii="Consolas" w:hAnsi="Consolas"/>
          <w:b/>
          <w:bCs/>
          <w:i/>
          <w:iCs/>
        </w:rPr>
        <w:t>m1</w:t>
      </w:r>
      <w:r>
        <w:t xml:space="preserve">, </w:t>
      </w:r>
      <w:r w:rsidRPr="004C0C05">
        <w:rPr>
          <w:rFonts w:ascii="Consolas" w:hAnsi="Consolas"/>
          <w:b/>
          <w:bCs/>
          <w:i/>
          <w:iCs/>
        </w:rPr>
        <w:t>m2</w:t>
      </w:r>
      <w:r>
        <w:t xml:space="preserve">, and </w:t>
      </w:r>
      <w:r w:rsidRPr="00991596">
        <w:rPr>
          <w:rFonts w:ascii="Consolas" w:hAnsi="Consolas" w:cs="Courier New"/>
          <w:b/>
          <w:bCs/>
          <w:i/>
          <w:iCs/>
        </w:rPr>
        <w:t>g</w:t>
      </w:r>
      <w:r>
        <w:t xml:space="preserve"> declared previously in the code.</w:t>
      </w:r>
    </w:p>
    <w:p w14:paraId="7D85668B" w14:textId="77777777" w:rsidR="0023171F" w:rsidRPr="00350039" w:rsidRDefault="0023171F" w:rsidP="0023171F">
      <w:pPr>
        <w:rPr>
          <w:b/>
          <w:bCs/>
          <w:u w:val="thick"/>
        </w:rPr>
      </w:pPr>
      <w:r w:rsidRPr="00350039">
        <w:rPr>
          <w:b/>
          <w:bCs/>
        </w:rPr>
        <w:t xml:space="preserve">Final note: </w:t>
      </w:r>
      <w:r w:rsidRPr="00350039">
        <w:rPr>
          <w:b/>
          <w:bCs/>
          <w:i/>
          <w:iCs/>
          <w:u w:val="thick"/>
        </w:rPr>
        <w:t>Do not cheat</w:t>
      </w:r>
    </w:p>
    <w:p w14:paraId="01BBE46D" w14:textId="3B589235" w:rsidR="0023171F" w:rsidRDefault="0023171F" w:rsidP="0023171F">
      <w:pPr>
        <w:spacing w:after="240"/>
      </w:pPr>
      <w:r>
        <w:lastRenderedPageBreak/>
        <w:t>If your temptation is to look online, don’t. Come see us instead and ask questions – we are here to help. Remember, you are going to have to write codes in your future job interviews, so learn it now to secure a high-paying job later.</w:t>
      </w:r>
    </w:p>
    <w:p w14:paraId="4FEDD77D" w14:textId="77777777" w:rsidR="0023171F" w:rsidRDefault="0023171F">
      <w:pPr>
        <w:spacing w:after="160" w:line="278" w:lineRule="auto"/>
        <w:ind w:firstLine="0"/>
        <w:outlineLvl w:val="9"/>
      </w:pPr>
      <w:r>
        <w:br w:type="page"/>
      </w:r>
    </w:p>
    <w:p w14:paraId="29584B96" w14:textId="4DFEDEA9" w:rsidR="0023171F" w:rsidRDefault="0023171F" w:rsidP="006C3F5D">
      <w:pPr>
        <w:pStyle w:val="Heading1"/>
      </w:pPr>
      <w:r>
        <w:lastRenderedPageBreak/>
        <w:t>Assignment 1A: Owl-A-Roni Mac and Cheese Recipe Generator</w:t>
      </w:r>
    </w:p>
    <w:p w14:paraId="0AE96D95" w14:textId="709E9B58" w:rsidR="0023171F" w:rsidRDefault="00632FA9" w:rsidP="0023171F">
      <w:pPr>
        <w:spacing w:after="240"/>
      </w:pPr>
      <w:r>
        <w:t>You are tasked with building a program that will generate</w:t>
      </w:r>
      <w:r w:rsidR="00B658FF">
        <w:t xml:space="preserve"> a recipe for a mac-n-cheese brand Owl-A-Roni. The program will follow the recipe shown in the </w:t>
      </w:r>
      <w:r w:rsidR="00E8357A">
        <w:t>product’s box but will change the portion size based on the servings the user wants to make.</w:t>
      </w:r>
    </w:p>
    <w:p w14:paraId="0DD2225F" w14:textId="1E91F095" w:rsidR="00F41B5A" w:rsidRDefault="00F41B5A" w:rsidP="0023171F">
      <w:pPr>
        <w:spacing w:after="240"/>
      </w:pPr>
      <w:r>
        <w:t xml:space="preserve">This is the recipe for a </w:t>
      </w:r>
      <w:r w:rsidRPr="00F41B5A">
        <w:rPr>
          <w:b/>
          <w:bCs/>
        </w:rPr>
        <w:t>single</w:t>
      </w:r>
      <w:r>
        <w:t xml:space="preserve"> serving:</w:t>
      </w:r>
    </w:p>
    <w:p w14:paraId="78E96443" w14:textId="0FF8F735" w:rsidR="00F41B5A" w:rsidRDefault="00F41B5A" w:rsidP="00F41B5A">
      <w:pPr>
        <w:pStyle w:val="ListParagraph"/>
        <w:numPr>
          <w:ilvl w:val="0"/>
          <w:numId w:val="8"/>
        </w:numPr>
        <w:spacing w:after="240"/>
      </w:pPr>
      <w:r>
        <w:t>In a pot add:</w:t>
      </w:r>
    </w:p>
    <w:p w14:paraId="257627DB" w14:textId="5DDB12C8" w:rsidR="00F41B5A" w:rsidRDefault="00754B32" w:rsidP="00F41B5A">
      <w:pPr>
        <w:pStyle w:val="ListParagraph"/>
        <w:numPr>
          <w:ilvl w:val="1"/>
          <w:numId w:val="8"/>
        </w:numPr>
        <w:spacing w:after="240"/>
      </w:pPr>
      <w:r>
        <w:t>0.5 cup</w:t>
      </w:r>
      <w:r w:rsidR="008740AD">
        <w:t xml:space="preserve"> of Owl-</w:t>
      </w:r>
      <w:r w:rsidR="00BA5E7B">
        <w:t>A-Ronis</w:t>
      </w:r>
    </w:p>
    <w:p w14:paraId="309840A3" w14:textId="08AEA2DD" w:rsidR="00BA5E7B" w:rsidRDefault="00662986" w:rsidP="00F41B5A">
      <w:pPr>
        <w:pStyle w:val="ListParagraph"/>
        <w:numPr>
          <w:ilvl w:val="1"/>
          <w:numId w:val="8"/>
        </w:numPr>
        <w:spacing w:after="240"/>
      </w:pPr>
      <w:r>
        <w:t>0.5 cup of water</w:t>
      </w:r>
    </w:p>
    <w:p w14:paraId="679166B9" w14:textId="299D8478" w:rsidR="00662986" w:rsidRDefault="00662986" w:rsidP="00F41B5A">
      <w:pPr>
        <w:pStyle w:val="ListParagraph"/>
        <w:numPr>
          <w:ilvl w:val="1"/>
          <w:numId w:val="8"/>
        </w:numPr>
        <w:spacing w:after="240"/>
      </w:pPr>
      <w:r>
        <w:t>1 pinch of salt</w:t>
      </w:r>
    </w:p>
    <w:p w14:paraId="7C1258DD" w14:textId="6B953E36" w:rsidR="00662986" w:rsidRDefault="00662986" w:rsidP="00662986">
      <w:pPr>
        <w:pStyle w:val="ListParagraph"/>
        <w:numPr>
          <w:ilvl w:val="0"/>
          <w:numId w:val="8"/>
        </w:numPr>
        <w:spacing w:after="240"/>
      </w:pPr>
      <w:r>
        <w:t>Boil the Owl-A-Ronis in water for about 6 to 8 minutes</w:t>
      </w:r>
    </w:p>
    <w:p w14:paraId="7A3969CB" w14:textId="0955906F" w:rsidR="00662986" w:rsidRDefault="00662986" w:rsidP="00662986">
      <w:pPr>
        <w:pStyle w:val="ListParagraph"/>
        <w:numPr>
          <w:ilvl w:val="0"/>
          <w:numId w:val="8"/>
        </w:numPr>
        <w:spacing w:after="240"/>
      </w:pPr>
      <w:r>
        <w:t>Drain excess water</w:t>
      </w:r>
    </w:p>
    <w:p w14:paraId="3EDE3BEC" w14:textId="07594424" w:rsidR="00662986" w:rsidRDefault="00662986" w:rsidP="00662986">
      <w:pPr>
        <w:pStyle w:val="ListParagraph"/>
        <w:numPr>
          <w:ilvl w:val="0"/>
          <w:numId w:val="8"/>
        </w:numPr>
        <w:spacing w:after="240"/>
      </w:pPr>
      <w:r>
        <w:t xml:space="preserve">Shred </w:t>
      </w:r>
      <w:r w:rsidR="007634D2">
        <w:t>0.25 cup of your cheese of preference</w:t>
      </w:r>
    </w:p>
    <w:p w14:paraId="074A63E0" w14:textId="34CDE3C3" w:rsidR="007634D2" w:rsidRDefault="007634D2" w:rsidP="00662986">
      <w:pPr>
        <w:pStyle w:val="ListParagraph"/>
        <w:numPr>
          <w:ilvl w:val="0"/>
          <w:numId w:val="8"/>
        </w:numPr>
        <w:spacing w:after="240"/>
      </w:pPr>
      <w:r>
        <w:t>Pour 1 splash of milk into the pot</w:t>
      </w:r>
    </w:p>
    <w:p w14:paraId="08FB252D" w14:textId="5719FA8B" w:rsidR="007634D2" w:rsidRDefault="007634D2" w:rsidP="00662986">
      <w:pPr>
        <w:pStyle w:val="ListParagraph"/>
        <w:numPr>
          <w:ilvl w:val="0"/>
          <w:numId w:val="8"/>
        </w:numPr>
        <w:spacing w:after="240"/>
      </w:pPr>
      <w:r>
        <w:t xml:space="preserve">Add the shredded </w:t>
      </w:r>
      <w:r w:rsidR="00B42EC4">
        <w:t>cheese into the pot</w:t>
      </w:r>
    </w:p>
    <w:p w14:paraId="0DBC6DEF" w14:textId="3F64A33A" w:rsidR="00B42EC4" w:rsidRDefault="00B42EC4" w:rsidP="00662986">
      <w:pPr>
        <w:pStyle w:val="ListParagraph"/>
        <w:numPr>
          <w:ilvl w:val="0"/>
          <w:numId w:val="8"/>
        </w:numPr>
        <w:spacing w:after="240"/>
      </w:pPr>
      <w:r>
        <w:t>Stir well until creamy</w:t>
      </w:r>
    </w:p>
    <w:p w14:paraId="535E3EE0" w14:textId="501C9654" w:rsidR="00B42EC4" w:rsidRDefault="00B42EC4" w:rsidP="006C3F5D">
      <w:pPr>
        <w:pStyle w:val="Heading2"/>
      </w:pPr>
      <w:r>
        <w:t>Requirements</w:t>
      </w:r>
    </w:p>
    <w:p w14:paraId="4106FF5F" w14:textId="044B92FA" w:rsidR="009E1491" w:rsidRDefault="00B42EC4" w:rsidP="006C3F5D">
      <w:pPr>
        <w:pStyle w:val="ListParagraph"/>
      </w:pPr>
      <w:r>
        <w:t xml:space="preserve">The program should ask the user for the </w:t>
      </w:r>
      <w:r w:rsidR="00587CCC">
        <w:t>number of servings.</w:t>
      </w:r>
    </w:p>
    <w:p w14:paraId="4E21889C" w14:textId="77777777" w:rsidR="007200DD" w:rsidRDefault="007200DD" w:rsidP="007200DD">
      <w:pPr>
        <w:pStyle w:val="ListParagraph"/>
        <w:numPr>
          <w:ilvl w:val="1"/>
          <w:numId w:val="3"/>
        </w:numPr>
      </w:pPr>
      <w:r w:rsidRPr="007200DD">
        <w:t>Expect the user to enter whole numbers for servings.</w:t>
      </w:r>
    </w:p>
    <w:p w14:paraId="282A5633" w14:textId="46FF6063" w:rsidR="00587CCC" w:rsidRDefault="00587CCC" w:rsidP="006C3F5D">
      <w:pPr>
        <w:pStyle w:val="ListParagraph"/>
      </w:pPr>
      <w:r>
        <w:t>The program should ask the user for their preferred cheese.</w:t>
      </w:r>
    </w:p>
    <w:p w14:paraId="2B2611F8" w14:textId="0AB1BE0C" w:rsidR="009E4C29" w:rsidRDefault="009E4C29" w:rsidP="006C3F5D">
      <w:pPr>
        <w:pStyle w:val="ListParagraph"/>
      </w:pPr>
      <w:r>
        <w:t>Use the single serving recipe as a guideline to calculate the servings</w:t>
      </w:r>
      <w:r w:rsidR="00F6194A">
        <w:t xml:space="preserve"> for the generated recipe.</w:t>
      </w:r>
    </w:p>
    <w:p w14:paraId="751CC28E" w14:textId="2E27430F" w:rsidR="00F6194A" w:rsidRDefault="00F6194A" w:rsidP="006C3F5D">
      <w:pPr>
        <w:pStyle w:val="ListParagraph"/>
      </w:pPr>
      <w:r>
        <w:t>The recipe will not scale the amount of time</w:t>
      </w:r>
      <w:r w:rsidR="008C6773">
        <w:t xml:space="preserve"> the water should boil, keep </w:t>
      </w:r>
      <w:r w:rsidR="009E1491">
        <w:t>it for</w:t>
      </w:r>
      <w:r w:rsidR="008C6773">
        <w:t xml:space="preserve"> 6 to 8 minutes.</w:t>
      </w:r>
    </w:p>
    <w:p w14:paraId="1A34982B" w14:textId="66BE7992" w:rsidR="00224C83" w:rsidRDefault="00224C83" w:rsidP="006C3F5D">
      <w:pPr>
        <w:pStyle w:val="ListParagraph"/>
      </w:pPr>
      <w:r>
        <w:t>The program should use the user’s preferred cheese in the recip</w:t>
      </w:r>
      <w:r w:rsidR="00C24082">
        <w:t>e (review sample output)</w:t>
      </w:r>
    </w:p>
    <w:p w14:paraId="3CA98156" w14:textId="2BF58724" w:rsidR="003B5146" w:rsidRDefault="00430A78" w:rsidP="003B5146">
      <w:pPr>
        <w:pStyle w:val="ListParagraph"/>
        <w:spacing w:after="240"/>
      </w:pPr>
      <w:r>
        <w:t>For simplicity, keep all unit names singular</w:t>
      </w:r>
      <w:r w:rsidR="006C3F5D">
        <w:t xml:space="preserve"> </w:t>
      </w:r>
      <w:r>
        <w:t xml:space="preserve">regardless of </w:t>
      </w:r>
      <w:r w:rsidR="006C3F5D">
        <w:t>the value (e.g., 0.5 cup, 3 cup)</w:t>
      </w:r>
    </w:p>
    <w:p w14:paraId="24F65327" w14:textId="121050EE" w:rsidR="003B5146" w:rsidRDefault="00CD04A2" w:rsidP="003B5146">
      <w:pPr>
        <w:spacing w:before="240" w:after="240"/>
      </w:pPr>
      <w:r>
        <w:t>Review the s</w:t>
      </w:r>
      <w:r w:rsidR="00C03592">
        <w:t>ample runs</w:t>
      </w:r>
      <w:r>
        <w:t>,</w:t>
      </w:r>
      <w:r w:rsidR="003B5146">
        <w:t xml:space="preserve"> </w:t>
      </w:r>
      <w:r>
        <w:t>t</w:t>
      </w:r>
      <w:r w:rsidR="003B5146">
        <w:t xml:space="preserve">he user input is shown in </w:t>
      </w:r>
      <w:r w:rsidR="003B5146" w:rsidRPr="00465978">
        <w:rPr>
          <w:b/>
          <w:color w:val="ED0000"/>
        </w:rPr>
        <w:t>red and bold</w:t>
      </w:r>
      <w:r w:rsidR="003B5146">
        <w:t xml:space="preserve">. </w:t>
      </w:r>
    </w:p>
    <w:p w14:paraId="76745B1A" w14:textId="766556B5" w:rsidR="006C3F5D" w:rsidRDefault="006C3F5D" w:rsidP="006C3F5D">
      <w:pPr>
        <w:pStyle w:val="Heading2"/>
      </w:pPr>
      <w:r>
        <w:t>Sample Output</w:t>
      </w:r>
      <w:r w:rsidR="00F100BE">
        <w:t xml:space="preserve"> #1</w:t>
      </w:r>
    </w:p>
    <w:p w14:paraId="2C223B6F" w14:textId="399C69E8" w:rsidR="00F100BE" w:rsidRDefault="00F100BE" w:rsidP="00F100BE">
      <w:pPr>
        <w:pStyle w:val="SampleOutputCode"/>
      </w:pPr>
      <w:r>
        <w:t>How many servings of Owl-</w:t>
      </w:r>
      <w:r w:rsidR="0083478C">
        <w:t>A-</w:t>
      </w:r>
      <w:r w:rsidR="004D5094">
        <w:t>R</w:t>
      </w:r>
      <w:r>
        <w:t>oni</w:t>
      </w:r>
      <w:r w:rsidR="0083478C">
        <w:t>s</w:t>
      </w:r>
      <w:r>
        <w:t xml:space="preserve">?: </w:t>
      </w:r>
      <w:r w:rsidRPr="000B506E">
        <w:rPr>
          <w:b/>
          <w:bCs/>
          <w:color w:val="EE0000"/>
        </w:rPr>
        <w:t>1</w:t>
      </w:r>
    </w:p>
    <w:p w14:paraId="384ECE9E" w14:textId="77777777" w:rsidR="00F100BE" w:rsidRDefault="00F100BE" w:rsidP="00F100BE">
      <w:pPr>
        <w:pStyle w:val="SampleOutputCode"/>
      </w:pPr>
      <w:r>
        <w:t xml:space="preserve">What type of cheese?: </w:t>
      </w:r>
      <w:r w:rsidRPr="000B506E">
        <w:rPr>
          <w:b/>
          <w:bCs/>
          <w:color w:val="EE0000"/>
        </w:rPr>
        <w:t>Danbo</w:t>
      </w:r>
    </w:p>
    <w:p w14:paraId="425958B4" w14:textId="77777777" w:rsidR="00F100BE" w:rsidRDefault="00F100BE" w:rsidP="00F100BE">
      <w:pPr>
        <w:pStyle w:val="SampleOutputCode"/>
      </w:pPr>
    </w:p>
    <w:p w14:paraId="78ACD6B1" w14:textId="77777777" w:rsidR="00F100BE" w:rsidRDefault="00F100BE" w:rsidP="00F100BE">
      <w:pPr>
        <w:pStyle w:val="SampleOutputCode"/>
      </w:pPr>
      <w:r>
        <w:t>Generating recipe...</w:t>
      </w:r>
    </w:p>
    <w:p w14:paraId="19B53452" w14:textId="77777777" w:rsidR="00F100BE" w:rsidRDefault="00F100BE" w:rsidP="00F100BE">
      <w:pPr>
        <w:pStyle w:val="SampleOutputCode"/>
      </w:pPr>
    </w:p>
    <w:p w14:paraId="57A4F68B" w14:textId="77777777" w:rsidR="00F100BE" w:rsidRDefault="00F100BE" w:rsidP="00F100BE">
      <w:pPr>
        <w:pStyle w:val="SampleOutputCode"/>
      </w:pPr>
      <w:r>
        <w:t xml:space="preserve">Recipe: </w:t>
      </w:r>
    </w:p>
    <w:p w14:paraId="6E931AA5" w14:textId="77777777" w:rsidR="00F100BE" w:rsidRDefault="00F100BE" w:rsidP="00F100BE">
      <w:pPr>
        <w:pStyle w:val="SampleOutputCode"/>
      </w:pPr>
      <w:r>
        <w:t>1. In a pot add:</w:t>
      </w:r>
    </w:p>
    <w:p w14:paraId="1C721837" w14:textId="77777777" w:rsidR="00F100BE" w:rsidRDefault="00F100BE" w:rsidP="00F100BE">
      <w:pPr>
        <w:pStyle w:val="SampleOutputCode"/>
      </w:pPr>
      <w:r>
        <w:t xml:space="preserve">        - 0.5 cup of Owl-A-Ronis</w:t>
      </w:r>
    </w:p>
    <w:p w14:paraId="6017BB96" w14:textId="77777777" w:rsidR="00F100BE" w:rsidRDefault="00F100BE" w:rsidP="00F100BE">
      <w:pPr>
        <w:pStyle w:val="SampleOutputCode"/>
      </w:pPr>
      <w:r>
        <w:t xml:space="preserve">        - 0.5 cup of water</w:t>
      </w:r>
    </w:p>
    <w:p w14:paraId="09845FE2" w14:textId="77777777" w:rsidR="00F100BE" w:rsidRDefault="00F100BE" w:rsidP="00F100BE">
      <w:pPr>
        <w:pStyle w:val="SampleOutputCode"/>
      </w:pPr>
      <w:r>
        <w:t xml:space="preserve">        - 1 pinch of salt</w:t>
      </w:r>
    </w:p>
    <w:p w14:paraId="365F1447" w14:textId="77777777" w:rsidR="00F100BE" w:rsidRDefault="00F100BE" w:rsidP="00F100BE">
      <w:pPr>
        <w:pStyle w:val="SampleOutputCode"/>
      </w:pPr>
      <w:r>
        <w:t>2. Boil the pasta in water for about 6 to 8 minutes</w:t>
      </w:r>
    </w:p>
    <w:p w14:paraId="7899C3F4" w14:textId="77777777" w:rsidR="00F100BE" w:rsidRDefault="00F100BE" w:rsidP="00F100BE">
      <w:pPr>
        <w:pStyle w:val="SampleOutputCode"/>
      </w:pPr>
      <w:r>
        <w:t>3. Drain excess water</w:t>
      </w:r>
    </w:p>
    <w:p w14:paraId="3DFF5184" w14:textId="77777777" w:rsidR="00F100BE" w:rsidRDefault="00F100BE" w:rsidP="00F100BE">
      <w:pPr>
        <w:pStyle w:val="SampleOutputCode"/>
      </w:pPr>
      <w:r>
        <w:t>4. Shred 0.25 cup of Danbo cheese</w:t>
      </w:r>
    </w:p>
    <w:p w14:paraId="06E701C2" w14:textId="77777777" w:rsidR="00F100BE" w:rsidRDefault="00F100BE" w:rsidP="00F100BE">
      <w:pPr>
        <w:pStyle w:val="SampleOutputCode"/>
      </w:pPr>
      <w:r>
        <w:t>5. Pour 1 splash of Milk into the pot</w:t>
      </w:r>
    </w:p>
    <w:p w14:paraId="673B29EB" w14:textId="5F4455CC" w:rsidR="00F100BE" w:rsidRDefault="00F100BE" w:rsidP="00F100BE">
      <w:pPr>
        <w:pStyle w:val="SampleOutputCode"/>
      </w:pPr>
      <w:r>
        <w:t xml:space="preserve">6. Add the </w:t>
      </w:r>
      <w:r w:rsidR="00A8266D">
        <w:t>shredded</w:t>
      </w:r>
      <w:r>
        <w:t xml:space="preserve"> Danbo cheese into the pot</w:t>
      </w:r>
    </w:p>
    <w:p w14:paraId="6EBB67BE" w14:textId="63C41049" w:rsidR="006C3F5D" w:rsidRDefault="00F100BE" w:rsidP="00CD04A2">
      <w:pPr>
        <w:pStyle w:val="SampleOutputCode"/>
        <w:spacing w:after="240"/>
      </w:pPr>
      <w:r>
        <w:lastRenderedPageBreak/>
        <w:t>7. Stir well until creamy</w:t>
      </w:r>
    </w:p>
    <w:p w14:paraId="5DFD0B48" w14:textId="155E3AA6" w:rsidR="00F100BE" w:rsidRDefault="00F100BE" w:rsidP="00F100BE">
      <w:pPr>
        <w:pStyle w:val="Heading2"/>
      </w:pPr>
      <w:r>
        <w:t>Sample Output #2</w:t>
      </w:r>
    </w:p>
    <w:p w14:paraId="429914E9" w14:textId="197E69ED" w:rsidR="000B506E" w:rsidRDefault="0083478C" w:rsidP="000B506E">
      <w:pPr>
        <w:pStyle w:val="SampleOutputCode"/>
      </w:pPr>
      <w:r>
        <w:t>How many servings of Owl-A-</w:t>
      </w:r>
      <w:r w:rsidR="004D5094">
        <w:t>R</w:t>
      </w:r>
      <w:r>
        <w:t xml:space="preserve">onis?: </w:t>
      </w:r>
      <w:r w:rsidR="000B506E" w:rsidRPr="000B506E">
        <w:rPr>
          <w:b/>
          <w:bCs/>
          <w:color w:val="EE0000"/>
        </w:rPr>
        <w:t>4</w:t>
      </w:r>
    </w:p>
    <w:p w14:paraId="05C3FE39" w14:textId="77777777" w:rsidR="000B506E" w:rsidRDefault="000B506E" w:rsidP="000B506E">
      <w:pPr>
        <w:pStyle w:val="SampleOutputCode"/>
      </w:pPr>
      <w:r>
        <w:t xml:space="preserve">What type of cheese?: </w:t>
      </w:r>
      <w:r w:rsidRPr="000B506E">
        <w:rPr>
          <w:b/>
          <w:bCs/>
          <w:color w:val="EE0000"/>
        </w:rPr>
        <w:t>Romano</w:t>
      </w:r>
    </w:p>
    <w:p w14:paraId="4AFC8070" w14:textId="77777777" w:rsidR="000B506E" w:rsidRDefault="000B506E" w:rsidP="000B506E">
      <w:pPr>
        <w:pStyle w:val="SampleOutputCode"/>
      </w:pPr>
    </w:p>
    <w:p w14:paraId="53D81736" w14:textId="77777777" w:rsidR="000B506E" w:rsidRDefault="000B506E" w:rsidP="000B506E">
      <w:pPr>
        <w:pStyle w:val="SampleOutputCode"/>
      </w:pPr>
      <w:r>
        <w:t>Generating recipe...</w:t>
      </w:r>
    </w:p>
    <w:p w14:paraId="23FF5A3F" w14:textId="77777777" w:rsidR="000B506E" w:rsidRDefault="000B506E" w:rsidP="000B506E">
      <w:pPr>
        <w:pStyle w:val="SampleOutputCode"/>
      </w:pPr>
    </w:p>
    <w:p w14:paraId="1635DE62" w14:textId="77777777" w:rsidR="000B506E" w:rsidRDefault="000B506E" w:rsidP="000B506E">
      <w:pPr>
        <w:pStyle w:val="SampleOutputCode"/>
      </w:pPr>
      <w:r>
        <w:t xml:space="preserve">Recipe: </w:t>
      </w:r>
    </w:p>
    <w:p w14:paraId="2BA1119F" w14:textId="77777777" w:rsidR="000B506E" w:rsidRDefault="000B506E" w:rsidP="000B506E">
      <w:pPr>
        <w:pStyle w:val="SampleOutputCode"/>
      </w:pPr>
      <w:r>
        <w:t>1. In a pot add:</w:t>
      </w:r>
    </w:p>
    <w:p w14:paraId="5D2DC731" w14:textId="77777777" w:rsidR="000B506E" w:rsidRDefault="000B506E" w:rsidP="000B506E">
      <w:pPr>
        <w:pStyle w:val="SampleOutputCode"/>
      </w:pPr>
      <w:r>
        <w:t xml:space="preserve">        - 2.0 cup of Owl-A-Ronis</w:t>
      </w:r>
    </w:p>
    <w:p w14:paraId="403F991D" w14:textId="77777777" w:rsidR="000B506E" w:rsidRDefault="000B506E" w:rsidP="000B506E">
      <w:pPr>
        <w:pStyle w:val="SampleOutputCode"/>
      </w:pPr>
      <w:r>
        <w:t xml:space="preserve">        - 2.0 cup of water</w:t>
      </w:r>
    </w:p>
    <w:p w14:paraId="62E1C01B" w14:textId="77777777" w:rsidR="000B506E" w:rsidRDefault="000B506E" w:rsidP="000B506E">
      <w:pPr>
        <w:pStyle w:val="SampleOutputCode"/>
      </w:pPr>
      <w:r>
        <w:t xml:space="preserve">        - 4 pinch of salt</w:t>
      </w:r>
    </w:p>
    <w:p w14:paraId="0993AC18" w14:textId="77777777" w:rsidR="000B506E" w:rsidRDefault="000B506E" w:rsidP="000B506E">
      <w:pPr>
        <w:pStyle w:val="SampleOutputCode"/>
      </w:pPr>
      <w:r>
        <w:t>2. Boil the pasta in water for about 6 to 8 minutes</w:t>
      </w:r>
    </w:p>
    <w:p w14:paraId="013DD7DC" w14:textId="77777777" w:rsidR="000B506E" w:rsidRDefault="000B506E" w:rsidP="000B506E">
      <w:pPr>
        <w:pStyle w:val="SampleOutputCode"/>
      </w:pPr>
      <w:r>
        <w:t>3. Drain excess water</w:t>
      </w:r>
    </w:p>
    <w:p w14:paraId="3C8EBCCF" w14:textId="77777777" w:rsidR="000B506E" w:rsidRDefault="000B506E" w:rsidP="000B506E">
      <w:pPr>
        <w:pStyle w:val="SampleOutputCode"/>
      </w:pPr>
      <w:r>
        <w:t>4. Shred 1.0 cup of Romano cheese</w:t>
      </w:r>
    </w:p>
    <w:p w14:paraId="4AEE1948" w14:textId="77777777" w:rsidR="000B506E" w:rsidRDefault="000B506E" w:rsidP="000B506E">
      <w:pPr>
        <w:pStyle w:val="SampleOutputCode"/>
      </w:pPr>
      <w:r>
        <w:t>5. Pour 4 splash of Milk into the pot</w:t>
      </w:r>
    </w:p>
    <w:p w14:paraId="2B4CBA6C" w14:textId="2DE03ADB" w:rsidR="000B506E" w:rsidRDefault="000B506E" w:rsidP="000B506E">
      <w:pPr>
        <w:pStyle w:val="SampleOutputCode"/>
      </w:pPr>
      <w:r>
        <w:t xml:space="preserve">6. Add the </w:t>
      </w:r>
      <w:r w:rsidR="00A8266D">
        <w:t>shredded</w:t>
      </w:r>
      <w:r>
        <w:t xml:space="preserve"> Romano cheese into the pot</w:t>
      </w:r>
    </w:p>
    <w:p w14:paraId="2ABE2C54" w14:textId="1AEC8EA5" w:rsidR="000B506E" w:rsidRDefault="000B506E" w:rsidP="000B506E">
      <w:pPr>
        <w:pStyle w:val="SampleOutputCode"/>
      </w:pPr>
      <w:r>
        <w:t>7. Stir well until creamy</w:t>
      </w:r>
    </w:p>
    <w:p w14:paraId="0029158E" w14:textId="77777777" w:rsidR="000B506E" w:rsidRDefault="000B506E">
      <w:pPr>
        <w:spacing w:after="160" w:line="278" w:lineRule="auto"/>
        <w:ind w:firstLine="0"/>
        <w:outlineLvl w:val="9"/>
        <w:rPr>
          <w:rFonts w:ascii="Consolas" w:hAnsi="Consolas"/>
        </w:rPr>
      </w:pPr>
      <w:r>
        <w:br w:type="page"/>
      </w:r>
    </w:p>
    <w:p w14:paraId="7BA1B46A" w14:textId="77777777" w:rsidR="000B506E" w:rsidRDefault="000B506E" w:rsidP="000B506E">
      <w:pPr>
        <w:pStyle w:val="Heading1"/>
      </w:pPr>
      <w:r>
        <w:lastRenderedPageBreak/>
        <w:t>Assignment 1B: Speed of Sound Calculation</w:t>
      </w:r>
    </w:p>
    <w:p w14:paraId="5AE5D72E" w14:textId="08087300" w:rsidR="00067BE3" w:rsidRDefault="00B8058A" w:rsidP="001610F5">
      <w:pPr>
        <w:spacing w:after="240"/>
      </w:pPr>
      <w:r>
        <w:t>You may have learned in your physics class that the speed of sound is 343 meters per second</w:t>
      </w:r>
      <w:r w:rsidR="00B863DD">
        <w:t xml:space="preserve">. </w:t>
      </w:r>
      <w:r w:rsidR="0053526A">
        <w:t>However, t</w:t>
      </w:r>
      <w:r w:rsidR="00B863DD">
        <w:t>his speed is an approximation because it can vary depending on multiple factors such as temperature</w:t>
      </w:r>
      <w:r w:rsidR="00FB0DCF">
        <w:t>, the density of the gas it travels through,</w:t>
      </w:r>
      <w:r w:rsidR="00BC37BF">
        <w:t xml:space="preserve"> humidity, </w:t>
      </w:r>
      <w:r w:rsidR="00053771">
        <w:t>etc.</w:t>
      </w:r>
      <w:r w:rsidR="00556268">
        <w:t xml:space="preserve"> In Earth’s atmosphere, temperature is the primary factor.</w:t>
      </w:r>
    </w:p>
    <w:p w14:paraId="55D571DA" w14:textId="7F28AB6A" w:rsidR="00067BE3" w:rsidRDefault="00067BE3" w:rsidP="00AA2AED">
      <w:r>
        <w:t xml:space="preserve">You are tasked to develop a program that calculates the speed of sound based on </w:t>
      </w:r>
      <w:r w:rsidR="00610707">
        <w:t>T</w:t>
      </w:r>
      <w:r>
        <w:t>emperature.</w:t>
      </w:r>
    </w:p>
    <w:p w14:paraId="2CD40998" w14:textId="123BE022" w:rsidR="003E73E7" w:rsidRDefault="003E73E7" w:rsidP="001610F5">
      <w:pPr>
        <w:spacing w:after="240"/>
      </w:pPr>
      <w:r>
        <w:t xml:space="preserve">The formula </w:t>
      </w:r>
      <w:r w:rsidR="00A66198">
        <w:t>for calculating</w:t>
      </w:r>
      <w:r>
        <w:t xml:space="preserve"> speed of sound based on temperature is this:</w:t>
      </w:r>
    </w:p>
    <w:p w14:paraId="0738A308" w14:textId="68B15BAA" w:rsidR="00BC37BF" w:rsidRPr="00E1525E" w:rsidRDefault="00D41F5F" w:rsidP="001610F5">
      <w:pPr>
        <w:spacing w:after="240"/>
      </w:pPr>
      <m:oMathPara>
        <m:oMath>
          <m:r>
            <w:rPr>
              <w:rFonts w:ascii="Cambria Math" w:hAnsi="Cambria Math"/>
            </w:rPr>
            <m:t>Speed of Sound=331+0.6×Temperature (in ℃)</m:t>
          </m:r>
        </m:oMath>
      </m:oMathPara>
    </w:p>
    <w:p w14:paraId="2E0E2C74" w14:textId="6EFC4EAF" w:rsidR="00E1525E" w:rsidRDefault="00E1525E" w:rsidP="001610F5">
      <w:pPr>
        <w:spacing w:after="240"/>
      </w:pPr>
      <w:r>
        <w:t>The program will ask the user for a temperature value in Fahrenheit, s</w:t>
      </w:r>
      <w:r w:rsidR="00BB1DB3">
        <w:t>o you will have to convert this value into Celsius:</w:t>
      </w:r>
    </w:p>
    <w:p w14:paraId="6284C598" w14:textId="2B362F57" w:rsidR="00BB1DB3" w:rsidRPr="00FB355F" w:rsidRDefault="00BB1DB3" w:rsidP="001610F5">
      <w:pPr>
        <w:spacing w:after="240"/>
      </w:pPr>
      <m:oMathPara>
        <m:oMath>
          <m:r>
            <w:rPr>
              <w:rFonts w:ascii="Cambria Math" w:hAnsi="Cambria Math"/>
            </w:rPr>
            <m:t>℃=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℉-32</m:t>
              </m:r>
            </m:e>
          </m:d>
          <m:r>
            <w:rPr>
              <w:rFonts w:ascii="Cambria Math" w:hAnsi="Cambria Math"/>
            </w:rPr>
            <m:t>×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5</m:t>
              </m:r>
            </m:num>
            <m:den>
              <m:r>
                <w:rPr>
                  <w:rFonts w:ascii="Cambria Math" w:hAnsi="Cambria Math"/>
                </w:rPr>
                <m:t>9</m:t>
              </m:r>
            </m:den>
          </m:f>
        </m:oMath>
      </m:oMathPara>
    </w:p>
    <w:p w14:paraId="5A5EDF72" w14:textId="7CEB108C" w:rsidR="00FB355F" w:rsidRDefault="00FB355F" w:rsidP="001610F5">
      <w:pPr>
        <w:pStyle w:val="Heading2"/>
      </w:pPr>
      <w:r>
        <w:t>Requirements</w:t>
      </w:r>
    </w:p>
    <w:p w14:paraId="10903BFF" w14:textId="001F685A" w:rsidR="00FB355F" w:rsidRDefault="00FB355F" w:rsidP="001610F5">
      <w:pPr>
        <w:pStyle w:val="ListParagraph"/>
      </w:pPr>
      <w:r>
        <w:t xml:space="preserve">The program should ask the user </w:t>
      </w:r>
      <w:r w:rsidR="00D86666">
        <w:t>for a temperature value in Fahrenheit.</w:t>
      </w:r>
    </w:p>
    <w:p w14:paraId="0B96F590" w14:textId="144A8A67" w:rsidR="001D2929" w:rsidRDefault="001D2929" w:rsidP="00CC5578">
      <w:pPr>
        <w:pStyle w:val="ListParagraph"/>
        <w:numPr>
          <w:ilvl w:val="1"/>
          <w:numId w:val="3"/>
        </w:numPr>
      </w:pPr>
      <w:r>
        <w:t xml:space="preserve">Expect the temperature input to contain decimal </w:t>
      </w:r>
      <w:r w:rsidR="001610F5">
        <w:t>numbers.</w:t>
      </w:r>
    </w:p>
    <w:p w14:paraId="34B1FDFB" w14:textId="0E608B84" w:rsidR="00D86666" w:rsidRDefault="00D86666" w:rsidP="001610F5">
      <w:pPr>
        <w:pStyle w:val="ListParagraph"/>
      </w:pPr>
      <w:r>
        <w:t>The program should then use this value to calculate the speed of sound.</w:t>
      </w:r>
    </w:p>
    <w:p w14:paraId="49714B43" w14:textId="0ADD2233" w:rsidR="00CD04A2" w:rsidRDefault="00D86666" w:rsidP="00CD04A2">
      <w:pPr>
        <w:pStyle w:val="ListParagraph"/>
        <w:spacing w:after="240"/>
      </w:pPr>
      <w:r>
        <w:t xml:space="preserve">Remember to convert the Fahrenheit input value into </w:t>
      </w:r>
      <w:r w:rsidR="00B071B6">
        <w:t>Celsius before calculating the speed of sound.</w:t>
      </w:r>
    </w:p>
    <w:p w14:paraId="26C0D1DF" w14:textId="305737A7" w:rsidR="00CD04A2" w:rsidRPr="00FB355F" w:rsidRDefault="00CD04A2" w:rsidP="00CD04A2">
      <w:pPr>
        <w:spacing w:before="240" w:after="240"/>
      </w:pPr>
      <w:r>
        <w:t xml:space="preserve">Review the sample runs, the user input is shown in </w:t>
      </w:r>
      <w:r w:rsidRPr="00465978">
        <w:rPr>
          <w:b/>
          <w:color w:val="ED0000"/>
        </w:rPr>
        <w:t>red and bold</w:t>
      </w:r>
      <w:r>
        <w:t xml:space="preserve">. </w:t>
      </w:r>
    </w:p>
    <w:p w14:paraId="37823704" w14:textId="4FC43966" w:rsidR="00FB355F" w:rsidRDefault="001610F5" w:rsidP="001610F5">
      <w:pPr>
        <w:pStyle w:val="Heading2"/>
      </w:pPr>
      <w:r>
        <w:t>Sample Output #1</w:t>
      </w:r>
    </w:p>
    <w:p w14:paraId="37A795BC" w14:textId="77777777" w:rsidR="00161C88" w:rsidRDefault="00161C88" w:rsidP="00161C88">
      <w:pPr>
        <w:pStyle w:val="SampleOutputCode"/>
      </w:pPr>
      <w:r>
        <w:t xml:space="preserve">Enter temperature (F): </w:t>
      </w:r>
      <w:r w:rsidRPr="00161C88">
        <w:rPr>
          <w:b/>
          <w:bCs/>
          <w:color w:val="EE0000"/>
        </w:rPr>
        <w:t>32</w:t>
      </w:r>
    </w:p>
    <w:p w14:paraId="084CF319" w14:textId="33281B4C" w:rsidR="001610F5" w:rsidRDefault="00161C88" w:rsidP="00161C88">
      <w:pPr>
        <w:pStyle w:val="SampleOutputCode"/>
        <w:spacing w:after="240"/>
      </w:pPr>
      <w:r>
        <w:t>Sound travels at: 331.0 ms</w:t>
      </w:r>
    </w:p>
    <w:p w14:paraId="32766B1F" w14:textId="5203CFB6" w:rsidR="00161C88" w:rsidRDefault="00161C88" w:rsidP="00161C88">
      <w:pPr>
        <w:pStyle w:val="Heading2"/>
      </w:pPr>
      <w:r>
        <w:t>Sample Output #2</w:t>
      </w:r>
    </w:p>
    <w:p w14:paraId="33A2F7DA" w14:textId="77777777" w:rsidR="00161C88" w:rsidRDefault="00161C88" w:rsidP="00161C88">
      <w:pPr>
        <w:pStyle w:val="SampleOutputCode"/>
      </w:pPr>
      <w:r>
        <w:t xml:space="preserve">Enter temperature (F): </w:t>
      </w:r>
      <w:r w:rsidRPr="00161C88">
        <w:rPr>
          <w:b/>
          <w:bCs/>
          <w:color w:val="EE0000"/>
        </w:rPr>
        <w:t>72</w:t>
      </w:r>
    </w:p>
    <w:p w14:paraId="169C0B3C" w14:textId="316309D3" w:rsidR="00CD04A2" w:rsidRDefault="00161C88" w:rsidP="00161C88">
      <w:pPr>
        <w:pStyle w:val="SampleOutputCode"/>
      </w:pPr>
      <w:r>
        <w:t>Sound travels at: 344.3333333333333 ms</w:t>
      </w:r>
    </w:p>
    <w:p w14:paraId="3F7CA092" w14:textId="77777777" w:rsidR="00CD04A2" w:rsidRDefault="00CD04A2">
      <w:pPr>
        <w:spacing w:after="160" w:line="278" w:lineRule="auto"/>
        <w:ind w:firstLine="0"/>
        <w:outlineLvl w:val="9"/>
        <w:rPr>
          <w:rFonts w:ascii="Consolas" w:hAnsi="Consolas"/>
        </w:rPr>
      </w:pPr>
      <w:r>
        <w:br w:type="page"/>
      </w:r>
    </w:p>
    <w:p w14:paraId="300D3E11" w14:textId="77777777" w:rsidR="00CD04A2" w:rsidRDefault="00CD04A2" w:rsidP="00CD04A2">
      <w:pPr>
        <w:pStyle w:val="Heading1"/>
      </w:pPr>
      <w:r>
        <w:lastRenderedPageBreak/>
        <w:t>Assignment 1C: Sample Buffer Counter</w:t>
      </w:r>
    </w:p>
    <w:p w14:paraId="78D8D4A7" w14:textId="242610D3" w:rsidR="00161C88" w:rsidRDefault="00480BD3" w:rsidP="003A528A">
      <w:pPr>
        <w:spacing w:after="240"/>
      </w:pPr>
      <w:r>
        <w:t xml:space="preserve">When </w:t>
      </w:r>
      <w:r w:rsidR="00974494">
        <w:t>processing</w:t>
      </w:r>
      <w:r>
        <w:t xml:space="preserve"> digital audio, computer</w:t>
      </w:r>
      <w:r w:rsidR="00221FDB">
        <w:t>s</w:t>
      </w:r>
      <w:r>
        <w:t xml:space="preserve"> </w:t>
      </w:r>
      <w:r w:rsidR="00221FDB">
        <w:t xml:space="preserve">handle </w:t>
      </w:r>
      <w:r>
        <w:t xml:space="preserve">audio data in discrete blocks </w:t>
      </w:r>
      <w:r w:rsidR="00A639CE">
        <w:t>we call buffers</w:t>
      </w:r>
      <w:r w:rsidR="0015067B">
        <w:t xml:space="preserve"> </w:t>
      </w:r>
      <w:r w:rsidR="00221FDB">
        <w:t>rather than a continuous stream</w:t>
      </w:r>
      <w:r w:rsidR="00192EA0">
        <w:t xml:space="preserve">, </w:t>
      </w:r>
      <w:r w:rsidR="00245DD3">
        <w:t>like</w:t>
      </w:r>
      <w:r w:rsidR="002A4EB7">
        <w:t xml:space="preserve"> filling a pool </w:t>
      </w:r>
      <w:r w:rsidR="00BE3009">
        <w:t xml:space="preserve">by </w:t>
      </w:r>
      <w:r w:rsidR="005F0BD6">
        <w:t>pouring</w:t>
      </w:r>
      <w:r w:rsidR="00BE3009">
        <w:t xml:space="preserve"> water </w:t>
      </w:r>
      <w:r w:rsidR="00290444">
        <w:t xml:space="preserve">with </w:t>
      </w:r>
      <w:r w:rsidR="002A4EB7">
        <w:t xml:space="preserve">buckets instead of filling the pool </w:t>
      </w:r>
      <w:r w:rsidR="004F0F38">
        <w:t xml:space="preserve">directly </w:t>
      </w:r>
      <w:r w:rsidR="0096573D">
        <w:t xml:space="preserve">by pouring water straight from </w:t>
      </w:r>
      <w:r w:rsidR="002A4EB7">
        <w:t>a hose</w:t>
      </w:r>
      <w:r w:rsidR="003A528A">
        <w:t xml:space="preserve">. </w:t>
      </w:r>
      <w:r w:rsidR="00A639CE">
        <w:t xml:space="preserve">This </w:t>
      </w:r>
      <w:r w:rsidR="0096573D">
        <w:t>approach prevents the CPU from getting overworked.</w:t>
      </w:r>
    </w:p>
    <w:p w14:paraId="3D605FD1" w14:textId="72F5E26D" w:rsidR="00451AB1" w:rsidRDefault="00451AB1" w:rsidP="00AA0693">
      <w:pPr>
        <w:spacing w:after="240"/>
      </w:pPr>
      <w:r>
        <w:t xml:space="preserve">You will develop a program that will calculate the number of </w:t>
      </w:r>
      <w:r w:rsidR="004551CD">
        <w:t>buffers the computer process</w:t>
      </w:r>
      <w:r w:rsidR="0074394C">
        <w:t>es</w:t>
      </w:r>
      <w:r w:rsidR="004551CD">
        <w:t xml:space="preserve"> in a </w:t>
      </w:r>
      <w:r w:rsidR="0074394C">
        <w:t>sound recording</w:t>
      </w:r>
      <w:r w:rsidR="00460A13">
        <w:t xml:space="preserve"> and the number of samples left</w:t>
      </w:r>
      <w:r w:rsidR="0074394C">
        <w:t>.</w:t>
      </w:r>
    </w:p>
    <w:p w14:paraId="06CE6760" w14:textId="00B05EE0" w:rsidR="0074394C" w:rsidRDefault="0074394C" w:rsidP="00CD04A2">
      <w:r>
        <w:t>To ca</w:t>
      </w:r>
      <w:r w:rsidR="008F290C">
        <w:t xml:space="preserve">lculate this, we need to know </w:t>
      </w:r>
      <w:r w:rsidR="00104F7A">
        <w:t xml:space="preserve">these </w:t>
      </w:r>
      <w:r w:rsidR="00C95CAA">
        <w:t>four</w:t>
      </w:r>
      <w:r w:rsidR="008F290C">
        <w:t xml:space="preserve"> </w:t>
      </w:r>
      <w:r w:rsidR="00104F7A">
        <w:t>concepts</w:t>
      </w:r>
      <w:r w:rsidR="008F290C">
        <w:t xml:space="preserve">: </w:t>
      </w:r>
      <w:r w:rsidR="004F2CC2">
        <w:t xml:space="preserve">Sample, </w:t>
      </w:r>
      <w:r w:rsidR="008F290C">
        <w:t>Sample Rate, Buffer Size, and the Duration of a recording.</w:t>
      </w:r>
    </w:p>
    <w:p w14:paraId="3183F8AB" w14:textId="2243D802" w:rsidR="008B758B" w:rsidRDefault="00EB069E" w:rsidP="00AA0693">
      <w:pPr>
        <w:pStyle w:val="ListParagraph"/>
      </w:pPr>
      <w:r>
        <w:t xml:space="preserve">A </w:t>
      </w:r>
      <w:r w:rsidRPr="004F2CC2">
        <w:rPr>
          <w:b/>
          <w:bCs/>
        </w:rPr>
        <w:t>Sample</w:t>
      </w:r>
      <w:r>
        <w:t xml:space="preserve"> is one</w:t>
      </w:r>
      <w:r w:rsidR="00175B00">
        <w:t xml:space="preserve"> unit of audio </w:t>
      </w:r>
      <w:r w:rsidR="00175B00" w:rsidRPr="00EF7CED">
        <w:rPr>
          <w:b/>
          <w:bCs/>
        </w:rPr>
        <w:t>data</w:t>
      </w:r>
    </w:p>
    <w:p w14:paraId="15500C87" w14:textId="24343F10" w:rsidR="008F290C" w:rsidRDefault="008B758B" w:rsidP="008B758B">
      <w:pPr>
        <w:pStyle w:val="ListParagraph"/>
        <w:numPr>
          <w:ilvl w:val="1"/>
          <w:numId w:val="3"/>
        </w:numPr>
      </w:pPr>
      <w:r>
        <w:t xml:space="preserve">In our pool and bucket example, </w:t>
      </w:r>
      <w:r w:rsidR="00E0708F">
        <w:t xml:space="preserve">1 </w:t>
      </w:r>
      <w:r>
        <w:t xml:space="preserve">sample is </w:t>
      </w:r>
      <w:r w:rsidR="00E0708F">
        <w:t xml:space="preserve">1 </w:t>
      </w:r>
      <w:r>
        <w:t>unit of water.</w:t>
      </w:r>
    </w:p>
    <w:p w14:paraId="03572294" w14:textId="3B20A51E" w:rsidR="00E0708F" w:rsidRDefault="00175B00" w:rsidP="00AA0693">
      <w:pPr>
        <w:pStyle w:val="ListParagraph"/>
      </w:pPr>
      <w:r w:rsidRPr="004F2CC2">
        <w:rPr>
          <w:b/>
          <w:bCs/>
        </w:rPr>
        <w:t>Sample Rate</w:t>
      </w:r>
      <w:r>
        <w:t xml:space="preserve"> is </w:t>
      </w:r>
      <w:r w:rsidR="00E0708F">
        <w:t>the</w:t>
      </w:r>
      <w:r>
        <w:t xml:space="preserve"> frequency</w:t>
      </w:r>
      <w:r w:rsidR="00E0708F">
        <w:t xml:space="preserve"> of samples</w:t>
      </w:r>
      <w:r w:rsidR="005F347A">
        <w:t xml:space="preserve"> in Hertz (Hz)</w:t>
      </w:r>
    </w:p>
    <w:p w14:paraId="6D070C8E" w14:textId="5CB035CD" w:rsidR="00353956" w:rsidRDefault="00E0708F" w:rsidP="00E0708F">
      <w:pPr>
        <w:pStyle w:val="ListParagraph"/>
        <w:numPr>
          <w:ilvl w:val="1"/>
          <w:numId w:val="3"/>
        </w:numPr>
      </w:pPr>
      <w:r>
        <w:t>T</w:t>
      </w:r>
      <w:r w:rsidR="00175B00">
        <w:t>hink of</w:t>
      </w:r>
      <w:r>
        <w:t xml:space="preserve"> it</w:t>
      </w:r>
      <w:r w:rsidR="00353956">
        <w:t xml:space="preserve"> as</w:t>
      </w:r>
      <w:r w:rsidR="00175B00">
        <w:t xml:space="preserve"> </w:t>
      </w:r>
      <w:r w:rsidR="005C6DB3">
        <w:t xml:space="preserve">an amount of audio </w:t>
      </w:r>
      <w:r w:rsidR="00353956">
        <w:t>data or sample</w:t>
      </w:r>
      <w:r w:rsidR="00BE34E4">
        <w:t xml:space="preserve"> generated</w:t>
      </w:r>
      <w:r w:rsidR="005C6DB3">
        <w:t xml:space="preserve"> in </w:t>
      </w:r>
      <w:r w:rsidR="00353956">
        <w:t xml:space="preserve">1 </w:t>
      </w:r>
      <w:r w:rsidR="005C6DB3">
        <w:t>second</w:t>
      </w:r>
      <w:r w:rsidR="00C845E6">
        <w:t xml:space="preserve"> of audio</w:t>
      </w:r>
      <w:r w:rsidR="005C6DB3">
        <w:t>.</w:t>
      </w:r>
    </w:p>
    <w:p w14:paraId="6474820E" w14:textId="7CDE08DD" w:rsidR="00175B00" w:rsidRDefault="005C6DB3" w:rsidP="00E0708F">
      <w:pPr>
        <w:pStyle w:val="ListParagraph"/>
        <w:numPr>
          <w:ilvl w:val="1"/>
          <w:numId w:val="3"/>
        </w:numPr>
      </w:pPr>
      <w:r>
        <w:t xml:space="preserve"> For example, 100hz Sample Rate is equal to 100 Samples in a second.</w:t>
      </w:r>
    </w:p>
    <w:p w14:paraId="67E60101" w14:textId="2092A7B1" w:rsidR="00CC5578" w:rsidRDefault="005C6DB3" w:rsidP="00AA0693">
      <w:pPr>
        <w:pStyle w:val="ListParagraph"/>
      </w:pPr>
      <w:r w:rsidRPr="004F2CC2">
        <w:rPr>
          <w:b/>
          <w:bCs/>
        </w:rPr>
        <w:t>Buffer Size</w:t>
      </w:r>
      <w:r>
        <w:t xml:space="preserve"> </w:t>
      </w:r>
      <w:r w:rsidR="008B758B">
        <w:t xml:space="preserve">how much sample data </w:t>
      </w:r>
      <w:r w:rsidR="00353956">
        <w:t>the computer</w:t>
      </w:r>
      <w:r w:rsidR="008B758B">
        <w:t xml:space="preserve"> will hold before processing, </w:t>
      </w:r>
    </w:p>
    <w:p w14:paraId="4893DEB5" w14:textId="69A97D6F" w:rsidR="009C6162" w:rsidRDefault="009C6162" w:rsidP="00CC5578">
      <w:pPr>
        <w:pStyle w:val="ListParagraph"/>
        <w:numPr>
          <w:ilvl w:val="1"/>
          <w:numId w:val="3"/>
        </w:numPr>
      </w:pPr>
      <w:r>
        <w:t>In our pool and bucket example, the buffer size is the size of the bucket.</w:t>
      </w:r>
    </w:p>
    <w:p w14:paraId="14DA5F72" w14:textId="035D68C4" w:rsidR="005C6DB3" w:rsidRDefault="009C6162" w:rsidP="00CC5578">
      <w:pPr>
        <w:pStyle w:val="ListParagraph"/>
        <w:numPr>
          <w:ilvl w:val="1"/>
          <w:numId w:val="3"/>
        </w:numPr>
      </w:pPr>
      <w:r>
        <w:t xml:space="preserve">The buffer size </w:t>
      </w:r>
      <w:r w:rsidR="004D1446">
        <w:t>refers to h</w:t>
      </w:r>
      <w:r w:rsidR="00B60D6E">
        <w:t>ow much sample data the computer will hold before processing it.</w:t>
      </w:r>
    </w:p>
    <w:p w14:paraId="43879008" w14:textId="266C37B2" w:rsidR="00B60D6E" w:rsidRDefault="00B60D6E" w:rsidP="00AA0693">
      <w:pPr>
        <w:pStyle w:val="ListParagraph"/>
      </w:pPr>
      <w:r>
        <w:t xml:space="preserve">The </w:t>
      </w:r>
      <w:r w:rsidRPr="004F2CC2">
        <w:rPr>
          <w:b/>
          <w:bCs/>
        </w:rPr>
        <w:t>duration of a recording</w:t>
      </w:r>
      <w:r>
        <w:t xml:space="preserve"> is </w:t>
      </w:r>
      <w:r w:rsidR="00937FD3">
        <w:t>the amount of time of a sound recording.</w:t>
      </w:r>
    </w:p>
    <w:p w14:paraId="2322D0DF" w14:textId="77777777" w:rsidR="00951A68" w:rsidRDefault="00951A68" w:rsidP="00CD04A2"/>
    <w:p w14:paraId="0B14A27F" w14:textId="77777777" w:rsidR="004D1446" w:rsidRDefault="00951A68" w:rsidP="004D1446">
      <w:r>
        <w:t>For example</w:t>
      </w:r>
      <w:r w:rsidR="004D1446">
        <w:t>:</w:t>
      </w:r>
    </w:p>
    <w:p w14:paraId="50CBD9F5" w14:textId="379BB2BC" w:rsidR="00951A68" w:rsidRDefault="004D1446" w:rsidP="004D1446">
      <w:pPr>
        <w:pStyle w:val="ListParagraph"/>
      </w:pPr>
      <w:r>
        <w:t xml:space="preserve">A </w:t>
      </w:r>
      <w:r w:rsidR="00951A68">
        <w:t>10 second recording</w:t>
      </w:r>
      <w:r w:rsidR="00937FD3">
        <w:t xml:space="preserve"> at a sample rate of 100 Hz</w:t>
      </w:r>
      <w:r w:rsidR="009749AE">
        <w:t xml:space="preserve"> means that we have 100 samples per second. Therefore, </w:t>
      </w:r>
      <w:r w:rsidR="00EF7CED">
        <w:t xml:space="preserve">the 10 second </w:t>
      </w:r>
      <w:r w:rsidR="00A01DD2">
        <w:t>recordings</w:t>
      </w:r>
      <w:r w:rsidR="005F347A">
        <w:t xml:space="preserve"> will</w:t>
      </w:r>
      <w:r w:rsidR="00EF7CED">
        <w:t xml:space="preserve"> have 1000 sample data that the computer will process.</w:t>
      </w:r>
    </w:p>
    <w:p w14:paraId="43FD0EF1" w14:textId="7E067F62" w:rsidR="00E55BFF" w:rsidRDefault="00EF7CED" w:rsidP="004D1446">
      <w:pPr>
        <w:pStyle w:val="ListParagraph"/>
        <w:spacing w:after="240"/>
      </w:pPr>
      <w:r>
        <w:t xml:space="preserve">If the buffer size is </w:t>
      </w:r>
      <w:r w:rsidR="00BF4535">
        <w:t>300</w:t>
      </w:r>
      <w:r w:rsidR="00C57A26">
        <w:t xml:space="preserve"> samples, then it means that the computer would have processed </w:t>
      </w:r>
      <w:r w:rsidR="006B445F">
        <w:t>3</w:t>
      </w:r>
      <w:r w:rsidR="00C57A26">
        <w:t xml:space="preserve"> full </w:t>
      </w:r>
      <w:r w:rsidR="00460A13">
        <w:t>buffers but</w:t>
      </w:r>
      <w:r w:rsidR="006B445F">
        <w:t xml:space="preserve"> will have </w:t>
      </w:r>
      <w:r w:rsidR="00E55BFF">
        <w:t>100 remaining</w:t>
      </w:r>
      <w:r w:rsidR="00460A13">
        <w:t xml:space="preserve"> samples left</w:t>
      </w:r>
      <w:r w:rsidR="00A01DD2">
        <w:t xml:space="preserve"> in the last buffer</w:t>
      </w:r>
      <w:r w:rsidR="00460A13">
        <w:t>.</w:t>
      </w:r>
    </w:p>
    <w:p w14:paraId="27281C3D" w14:textId="6A3FD458" w:rsidR="00E55BFF" w:rsidRDefault="00E55BFF" w:rsidP="00D16E6F">
      <w:pPr>
        <w:pStyle w:val="Heading2"/>
      </w:pPr>
      <w:r>
        <w:t>Requirements</w:t>
      </w:r>
    </w:p>
    <w:p w14:paraId="6552FCDA" w14:textId="07FA70B6" w:rsidR="000C477E" w:rsidRDefault="00E55BFF" w:rsidP="00D16E6F">
      <w:pPr>
        <w:pStyle w:val="ListParagraph"/>
      </w:pPr>
      <w:r>
        <w:t xml:space="preserve">The program should ask the user for </w:t>
      </w:r>
      <w:r w:rsidR="000C477E">
        <w:t>the Sample Rate, Buffer Size, and Track Duration</w:t>
      </w:r>
      <w:r w:rsidR="00CC5578">
        <w:t>.</w:t>
      </w:r>
    </w:p>
    <w:p w14:paraId="39FA71CA" w14:textId="1A739567" w:rsidR="00CC5578" w:rsidRDefault="00CC5578" w:rsidP="00D16E6F">
      <w:pPr>
        <w:pStyle w:val="ListParagraph"/>
      </w:pPr>
      <w:r w:rsidRPr="007200DD">
        <w:t xml:space="preserve">Expect the user to enter whole numbers for </w:t>
      </w:r>
      <w:r>
        <w:t>these values</w:t>
      </w:r>
      <w:r w:rsidRPr="007200DD">
        <w:t>.</w:t>
      </w:r>
    </w:p>
    <w:p w14:paraId="48E70186" w14:textId="01FC7EDD" w:rsidR="007D0DE4" w:rsidRDefault="0046769D" w:rsidP="00D16E6F">
      <w:pPr>
        <w:pStyle w:val="ListParagraph"/>
      </w:pPr>
      <w:r>
        <w:t xml:space="preserve">Following the example above, the program should calculate the total amount of samples, then calculate how many </w:t>
      </w:r>
      <w:r w:rsidR="004F1611">
        <w:t xml:space="preserve">buffers </w:t>
      </w:r>
      <w:r w:rsidR="00E27CF8">
        <w:t>were</w:t>
      </w:r>
      <w:r w:rsidR="004F1611">
        <w:t xml:space="preserve"> filled and how many samples were leftover without filling a buffer.</w:t>
      </w:r>
    </w:p>
    <w:p w14:paraId="00C73B55" w14:textId="02BF60AB" w:rsidR="00E27CF8" w:rsidRDefault="00E27CF8" w:rsidP="00D16E6F">
      <w:pPr>
        <w:pStyle w:val="Heading2"/>
      </w:pPr>
      <w:r>
        <w:t>Hint</w:t>
      </w:r>
    </w:p>
    <w:p w14:paraId="027B7768" w14:textId="3484C932" w:rsidR="00D16E6F" w:rsidRDefault="0074192C" w:rsidP="00CC5578">
      <w:pPr>
        <w:ind w:firstLine="0"/>
      </w:pPr>
      <w:r>
        <w:t xml:space="preserve">For this program it will be handy to use </w:t>
      </w:r>
      <w:r w:rsidR="00D16E6F">
        <w:t>floor division and modulo/remainder operators.</w:t>
      </w:r>
    </w:p>
    <w:p w14:paraId="4A376515" w14:textId="792FA96D" w:rsidR="00D16E6F" w:rsidRDefault="00D16E6F" w:rsidP="00D16E6F">
      <w:pPr>
        <w:spacing w:before="240" w:after="240"/>
      </w:pPr>
      <w:r>
        <w:t xml:space="preserve">Review the sample runs, the user input is shown in </w:t>
      </w:r>
      <w:r w:rsidRPr="00465978">
        <w:rPr>
          <w:b/>
          <w:color w:val="ED0000"/>
        </w:rPr>
        <w:t>red and bold</w:t>
      </w:r>
      <w:r>
        <w:t xml:space="preserve">. </w:t>
      </w:r>
    </w:p>
    <w:p w14:paraId="22DC5C45" w14:textId="65B41FDE" w:rsidR="00CC5578" w:rsidRDefault="00D16E6F" w:rsidP="00D16E6F">
      <w:pPr>
        <w:pStyle w:val="Heading2"/>
      </w:pPr>
      <w:r>
        <w:t>Sample Output #1</w:t>
      </w:r>
    </w:p>
    <w:p w14:paraId="276C902E" w14:textId="77777777" w:rsidR="00DB7D34" w:rsidRDefault="00DB7D34" w:rsidP="00C91CD0">
      <w:pPr>
        <w:pStyle w:val="SampleOutputCode"/>
      </w:pPr>
      <w:r>
        <w:t xml:space="preserve">Enter Sample Rate (in Hz): </w:t>
      </w:r>
      <w:r w:rsidRPr="00DF15B1">
        <w:rPr>
          <w:b/>
          <w:bCs/>
          <w:color w:val="EE0000"/>
        </w:rPr>
        <w:t>100</w:t>
      </w:r>
    </w:p>
    <w:p w14:paraId="0AE4094F" w14:textId="77777777" w:rsidR="00DB7D34" w:rsidRDefault="00DB7D34" w:rsidP="00C91CD0">
      <w:pPr>
        <w:pStyle w:val="SampleOutputCode"/>
      </w:pPr>
      <w:r>
        <w:t xml:space="preserve">Enter Buffer Size: </w:t>
      </w:r>
      <w:r w:rsidRPr="00DF15B1">
        <w:rPr>
          <w:b/>
          <w:bCs/>
          <w:color w:val="EE0000"/>
        </w:rPr>
        <w:t>300</w:t>
      </w:r>
    </w:p>
    <w:p w14:paraId="6945D1F2" w14:textId="77777777" w:rsidR="00DB7D34" w:rsidRDefault="00DB7D34" w:rsidP="00C91CD0">
      <w:pPr>
        <w:pStyle w:val="SampleOutputCode"/>
      </w:pPr>
      <w:r>
        <w:t xml:space="preserve">Enter track length (in seconds): </w:t>
      </w:r>
      <w:r w:rsidRPr="00DF15B1">
        <w:rPr>
          <w:b/>
          <w:bCs/>
          <w:color w:val="EE0000"/>
        </w:rPr>
        <w:t>10</w:t>
      </w:r>
    </w:p>
    <w:p w14:paraId="3FFCE002" w14:textId="36941E3C" w:rsidR="00D16E6F" w:rsidRDefault="00DB7D34" w:rsidP="00DF15B1">
      <w:pPr>
        <w:pStyle w:val="SampleOutputCode"/>
        <w:spacing w:after="240"/>
      </w:pPr>
      <w:r>
        <w:t>Processed 3 full buffers with 100 leftover samples.</w:t>
      </w:r>
    </w:p>
    <w:p w14:paraId="4D110625" w14:textId="0FCE16D7" w:rsidR="00DB7D34" w:rsidRDefault="00DB7D34" w:rsidP="00C91CD0">
      <w:pPr>
        <w:pStyle w:val="Heading2"/>
      </w:pPr>
      <w:r>
        <w:t>Sample Output #2</w:t>
      </w:r>
    </w:p>
    <w:p w14:paraId="1F016568" w14:textId="77777777" w:rsidR="00C91CD0" w:rsidRDefault="00C91CD0" w:rsidP="00C91CD0">
      <w:pPr>
        <w:pStyle w:val="SampleOutputCode"/>
      </w:pPr>
      <w:r>
        <w:t xml:space="preserve">Enter Sample Rate (in Hz): </w:t>
      </w:r>
      <w:r w:rsidRPr="00DF15B1">
        <w:rPr>
          <w:b/>
          <w:bCs/>
          <w:color w:val="EE0000"/>
        </w:rPr>
        <w:t>48000</w:t>
      </w:r>
    </w:p>
    <w:p w14:paraId="139C17EE" w14:textId="77777777" w:rsidR="00C91CD0" w:rsidRDefault="00C91CD0" w:rsidP="00C91CD0">
      <w:pPr>
        <w:pStyle w:val="SampleOutputCode"/>
      </w:pPr>
      <w:r>
        <w:lastRenderedPageBreak/>
        <w:t xml:space="preserve">Enter Buffer Size: </w:t>
      </w:r>
      <w:r w:rsidRPr="00DF15B1">
        <w:rPr>
          <w:b/>
          <w:bCs/>
          <w:color w:val="EE0000"/>
        </w:rPr>
        <w:t>64</w:t>
      </w:r>
    </w:p>
    <w:p w14:paraId="664ED46F" w14:textId="77777777" w:rsidR="00C91CD0" w:rsidRDefault="00C91CD0" w:rsidP="00C91CD0">
      <w:pPr>
        <w:pStyle w:val="SampleOutputCode"/>
      </w:pPr>
      <w:r>
        <w:t xml:space="preserve">Enter track length (in seconds): </w:t>
      </w:r>
      <w:r w:rsidRPr="00DF15B1">
        <w:rPr>
          <w:b/>
          <w:bCs/>
          <w:color w:val="EE0000"/>
        </w:rPr>
        <w:t>60</w:t>
      </w:r>
    </w:p>
    <w:p w14:paraId="20A870AE" w14:textId="79389165" w:rsidR="00DB7D34" w:rsidRDefault="00C91CD0" w:rsidP="00DF15B1">
      <w:pPr>
        <w:pStyle w:val="SampleOutputCode"/>
        <w:spacing w:after="240"/>
      </w:pPr>
      <w:r>
        <w:t>Processed 45000 full buffers with 0 leftover samples.</w:t>
      </w:r>
    </w:p>
    <w:p w14:paraId="5EC74456" w14:textId="45EA1ABD" w:rsidR="00C91CD0" w:rsidRDefault="00C91CD0" w:rsidP="00C91CD0">
      <w:pPr>
        <w:pStyle w:val="Heading2"/>
      </w:pPr>
      <w:r>
        <w:t>Sample Output #3</w:t>
      </w:r>
    </w:p>
    <w:p w14:paraId="74B62DC1" w14:textId="77777777" w:rsidR="00C91CD0" w:rsidRDefault="00C91CD0" w:rsidP="00C91CD0">
      <w:pPr>
        <w:pStyle w:val="SampleOutputCode"/>
      </w:pPr>
      <w:r>
        <w:t xml:space="preserve">Enter Sample Rate (in Hz): </w:t>
      </w:r>
      <w:r w:rsidRPr="00DF15B1">
        <w:rPr>
          <w:b/>
          <w:bCs/>
          <w:color w:val="EE0000"/>
        </w:rPr>
        <w:t>44100</w:t>
      </w:r>
    </w:p>
    <w:p w14:paraId="0C064A57" w14:textId="77777777" w:rsidR="00C91CD0" w:rsidRDefault="00C91CD0" w:rsidP="00C91CD0">
      <w:pPr>
        <w:pStyle w:val="SampleOutputCode"/>
      </w:pPr>
      <w:r>
        <w:t xml:space="preserve">Enter Buffer Size: </w:t>
      </w:r>
      <w:r w:rsidRPr="00DF15B1">
        <w:rPr>
          <w:b/>
          <w:bCs/>
          <w:color w:val="EE0000"/>
        </w:rPr>
        <w:t>512</w:t>
      </w:r>
    </w:p>
    <w:p w14:paraId="685E9D95" w14:textId="77777777" w:rsidR="00C91CD0" w:rsidRDefault="00C91CD0" w:rsidP="00C91CD0">
      <w:pPr>
        <w:pStyle w:val="SampleOutputCode"/>
      </w:pPr>
      <w:r>
        <w:t xml:space="preserve">Enter track length (in seconds): </w:t>
      </w:r>
      <w:r w:rsidRPr="00DF15B1">
        <w:rPr>
          <w:b/>
          <w:bCs/>
          <w:color w:val="EE0000"/>
        </w:rPr>
        <w:t>60</w:t>
      </w:r>
    </w:p>
    <w:p w14:paraId="2CCBE573" w14:textId="58BBEC1B" w:rsidR="0083478C" w:rsidRDefault="00C91CD0" w:rsidP="0083478C">
      <w:pPr>
        <w:pStyle w:val="SampleOutputCode"/>
        <w:spacing w:after="240"/>
      </w:pPr>
      <w:r>
        <w:t>Processed 5167 full buffers with 496 leftover samples.</w:t>
      </w:r>
    </w:p>
    <w:p w14:paraId="6A3BBFCD" w14:textId="77777777" w:rsidR="0083478C" w:rsidRDefault="0083478C" w:rsidP="0083478C">
      <w:pPr>
        <w:pStyle w:val="Heading1"/>
      </w:pPr>
      <w:r>
        <w:rPr>
          <w:u w:color="000000"/>
        </w:rPr>
        <w:t>Submission Instructions:</w:t>
      </w:r>
      <w:r>
        <w:t xml:space="preserve"> </w:t>
      </w:r>
    </w:p>
    <w:p w14:paraId="113A0234" w14:textId="77777777" w:rsidR="0083478C" w:rsidRPr="0083478C" w:rsidRDefault="0083478C" w:rsidP="0083478C">
      <w:pPr>
        <w:pStyle w:val="ListParagraph"/>
      </w:pPr>
      <w:r w:rsidRPr="0083478C">
        <w:t>Programs must follow the output format provided. This includes each blank line, colons (:), and other symbols.</w:t>
      </w:r>
    </w:p>
    <w:p w14:paraId="7973397D" w14:textId="77777777" w:rsidR="0083478C" w:rsidRPr="0083478C" w:rsidRDefault="0083478C" w:rsidP="0083478C">
      <w:pPr>
        <w:pStyle w:val="ListParagraph"/>
      </w:pPr>
      <w:r w:rsidRPr="0083478C">
        <w:t xml:space="preserve">Programs must be working correctly. </w:t>
      </w:r>
    </w:p>
    <w:p w14:paraId="54715DE1" w14:textId="77777777" w:rsidR="0083478C" w:rsidRPr="0083478C" w:rsidRDefault="0083478C" w:rsidP="0083478C">
      <w:pPr>
        <w:pStyle w:val="ListParagraph"/>
      </w:pPr>
      <w:r w:rsidRPr="0083478C">
        <w:t>Programs must be written in Python.</w:t>
      </w:r>
    </w:p>
    <w:p w14:paraId="1C2B691E" w14:textId="77777777" w:rsidR="0083478C" w:rsidRPr="0083478C" w:rsidRDefault="0083478C" w:rsidP="0083478C">
      <w:pPr>
        <w:pStyle w:val="ListParagraph"/>
      </w:pPr>
      <w:r w:rsidRPr="0083478C">
        <w:t xml:space="preserve">Programs must be submitted with the correct </w:t>
      </w:r>
      <w:r w:rsidRPr="0083478C">
        <w:rPr>
          <w:b/>
          <w:bCs/>
        </w:rPr>
        <w:t xml:space="preserve">.py </w:t>
      </w:r>
      <w:r w:rsidRPr="0083478C">
        <w:t>format.</w:t>
      </w:r>
    </w:p>
    <w:p w14:paraId="486C5859" w14:textId="77777777" w:rsidR="0083478C" w:rsidRPr="0083478C" w:rsidRDefault="0083478C" w:rsidP="0083478C">
      <w:pPr>
        <w:pStyle w:val="ListParagraph"/>
      </w:pPr>
      <w:r w:rsidRPr="0083478C">
        <w:t>Programs must be saved in files with the correct file name:</w:t>
      </w:r>
    </w:p>
    <w:p w14:paraId="7F862DDD" w14:textId="77777777" w:rsidR="0083478C" w:rsidRPr="0083478C" w:rsidRDefault="0083478C" w:rsidP="0083478C">
      <w:pPr>
        <w:pStyle w:val="ListParagraph"/>
        <w:numPr>
          <w:ilvl w:val="1"/>
          <w:numId w:val="3"/>
        </w:numPr>
      </w:pPr>
      <w:r w:rsidRPr="0083478C">
        <w:t>Assignment1A.py</w:t>
      </w:r>
    </w:p>
    <w:p w14:paraId="599A67D4" w14:textId="77777777" w:rsidR="0083478C" w:rsidRPr="0083478C" w:rsidRDefault="0083478C" w:rsidP="0083478C">
      <w:pPr>
        <w:pStyle w:val="ListParagraph"/>
        <w:numPr>
          <w:ilvl w:val="1"/>
          <w:numId w:val="3"/>
        </w:numPr>
      </w:pPr>
      <w:r w:rsidRPr="0083478C">
        <w:t>Assignment1B.py</w:t>
      </w:r>
    </w:p>
    <w:p w14:paraId="138E0344" w14:textId="77777777" w:rsidR="0083478C" w:rsidRPr="0083478C" w:rsidRDefault="0083478C" w:rsidP="0083478C">
      <w:pPr>
        <w:pStyle w:val="ListParagraph"/>
        <w:numPr>
          <w:ilvl w:val="1"/>
          <w:numId w:val="3"/>
        </w:numPr>
      </w:pPr>
      <w:r w:rsidRPr="0083478C">
        <w:t xml:space="preserve">Assignment1C.py </w:t>
      </w:r>
    </w:p>
    <w:p w14:paraId="4A1FF39C" w14:textId="77777777" w:rsidR="0083478C" w:rsidRPr="0083478C" w:rsidRDefault="0083478C" w:rsidP="0083478C">
      <w:pPr>
        <w:pStyle w:val="ListParagraph"/>
      </w:pPr>
      <w:r w:rsidRPr="0083478C">
        <w:t xml:space="preserve">Programs (source code files) must be uploaded to Gradescope by the due date. </w:t>
      </w:r>
    </w:p>
    <w:p w14:paraId="765306E0" w14:textId="77777777" w:rsidR="0083478C" w:rsidRPr="00D16E6F" w:rsidRDefault="0083478C" w:rsidP="00C91CD0">
      <w:pPr>
        <w:pStyle w:val="SampleOutputCode"/>
      </w:pPr>
    </w:p>
    <w:sectPr w:rsidR="0083478C" w:rsidRPr="00D16E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47009"/>
    <w:multiLevelType w:val="hybridMultilevel"/>
    <w:tmpl w:val="09CC2752"/>
    <w:lvl w:ilvl="0" w:tplc="E41C8CC4">
      <w:start w:val="1"/>
      <w:numFmt w:val="bullet"/>
      <w:lvlText w:val=""/>
      <w:lvlJc w:val="left"/>
      <w:pPr>
        <w:ind w:left="5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6" w:hanging="360"/>
      </w:pPr>
      <w:rPr>
        <w:rFonts w:ascii="Wingdings" w:hAnsi="Wingdings" w:hint="default"/>
      </w:rPr>
    </w:lvl>
  </w:abstractNum>
  <w:abstractNum w:abstractNumId="1" w15:restartNumberingAfterBreak="0">
    <w:nsid w:val="2FB57F35"/>
    <w:multiLevelType w:val="hybridMultilevel"/>
    <w:tmpl w:val="1414C914"/>
    <w:lvl w:ilvl="0" w:tplc="FFFFFFFF">
      <w:start w:val="1"/>
      <w:numFmt w:val="bullet"/>
      <w:lvlText w:val="o"/>
      <w:lvlJc w:val="left"/>
      <w:pPr>
        <w:ind w:left="576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F4010F0">
      <w:start w:val="1"/>
      <w:numFmt w:val="bullet"/>
      <w:lvlText w:val="o"/>
      <w:lvlJc w:val="left"/>
      <w:pPr>
        <w:ind w:left="1296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 w:tentative="1">
      <w:start w:val="1"/>
      <w:numFmt w:val="bullet"/>
      <w:lvlText w:val=""/>
      <w:lvlJc w:val="left"/>
      <w:pPr>
        <w:ind w:left="201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73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45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7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9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1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336" w:hanging="360"/>
      </w:pPr>
      <w:rPr>
        <w:rFonts w:ascii="Wingdings" w:hAnsi="Wingdings" w:hint="default"/>
      </w:rPr>
    </w:lvl>
  </w:abstractNum>
  <w:abstractNum w:abstractNumId="2" w15:restartNumberingAfterBreak="0">
    <w:nsid w:val="3C4D0498"/>
    <w:multiLevelType w:val="hybridMultilevel"/>
    <w:tmpl w:val="834A328A"/>
    <w:lvl w:ilvl="0" w:tplc="FFFFFFFF">
      <w:start w:val="1"/>
      <w:numFmt w:val="bullet"/>
      <w:lvlText w:val="o"/>
      <w:lvlJc w:val="left"/>
      <w:pPr>
        <w:ind w:left="576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41C8CC4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01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73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45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7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9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1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336" w:hanging="360"/>
      </w:pPr>
      <w:rPr>
        <w:rFonts w:ascii="Wingdings" w:hAnsi="Wingdings" w:hint="default"/>
      </w:rPr>
    </w:lvl>
  </w:abstractNum>
  <w:abstractNum w:abstractNumId="3" w15:restartNumberingAfterBreak="0">
    <w:nsid w:val="3CD16EFA"/>
    <w:multiLevelType w:val="hybridMultilevel"/>
    <w:tmpl w:val="F6A6E6DC"/>
    <w:lvl w:ilvl="0" w:tplc="13808A0A">
      <w:start w:val="1"/>
      <w:numFmt w:val="bullet"/>
      <w:pStyle w:val="ListParagraph"/>
      <w:lvlText w:val="o"/>
      <w:lvlJc w:val="left"/>
      <w:pPr>
        <w:ind w:left="576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01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73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45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7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9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1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336" w:hanging="360"/>
      </w:pPr>
      <w:rPr>
        <w:rFonts w:ascii="Wingdings" w:hAnsi="Wingdings" w:hint="default"/>
      </w:rPr>
    </w:lvl>
  </w:abstractNum>
  <w:abstractNum w:abstractNumId="4" w15:restartNumberingAfterBreak="0">
    <w:nsid w:val="3E591DDE"/>
    <w:multiLevelType w:val="hybridMultilevel"/>
    <w:tmpl w:val="65608528"/>
    <w:lvl w:ilvl="0" w:tplc="6F069AA6">
      <w:start w:val="1"/>
      <w:numFmt w:val="decimal"/>
      <w:lvlText w:val="%1."/>
      <w:lvlJc w:val="left"/>
      <w:pPr>
        <w:ind w:left="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0" w:hanging="360"/>
      </w:pPr>
    </w:lvl>
    <w:lvl w:ilvl="2" w:tplc="0409001B" w:tentative="1">
      <w:start w:val="1"/>
      <w:numFmt w:val="lowerRoman"/>
      <w:lvlText w:val="%3."/>
      <w:lvlJc w:val="right"/>
      <w:pPr>
        <w:ind w:left="1790" w:hanging="180"/>
      </w:pPr>
    </w:lvl>
    <w:lvl w:ilvl="3" w:tplc="0409000F" w:tentative="1">
      <w:start w:val="1"/>
      <w:numFmt w:val="decimal"/>
      <w:lvlText w:val="%4."/>
      <w:lvlJc w:val="left"/>
      <w:pPr>
        <w:ind w:left="2510" w:hanging="360"/>
      </w:pPr>
    </w:lvl>
    <w:lvl w:ilvl="4" w:tplc="04090019" w:tentative="1">
      <w:start w:val="1"/>
      <w:numFmt w:val="lowerLetter"/>
      <w:lvlText w:val="%5."/>
      <w:lvlJc w:val="left"/>
      <w:pPr>
        <w:ind w:left="3230" w:hanging="360"/>
      </w:pPr>
    </w:lvl>
    <w:lvl w:ilvl="5" w:tplc="0409001B" w:tentative="1">
      <w:start w:val="1"/>
      <w:numFmt w:val="lowerRoman"/>
      <w:lvlText w:val="%6."/>
      <w:lvlJc w:val="right"/>
      <w:pPr>
        <w:ind w:left="3950" w:hanging="180"/>
      </w:pPr>
    </w:lvl>
    <w:lvl w:ilvl="6" w:tplc="0409000F" w:tentative="1">
      <w:start w:val="1"/>
      <w:numFmt w:val="decimal"/>
      <w:lvlText w:val="%7."/>
      <w:lvlJc w:val="left"/>
      <w:pPr>
        <w:ind w:left="4670" w:hanging="360"/>
      </w:pPr>
    </w:lvl>
    <w:lvl w:ilvl="7" w:tplc="04090019" w:tentative="1">
      <w:start w:val="1"/>
      <w:numFmt w:val="lowerLetter"/>
      <w:lvlText w:val="%8."/>
      <w:lvlJc w:val="left"/>
      <w:pPr>
        <w:ind w:left="5390" w:hanging="360"/>
      </w:pPr>
    </w:lvl>
    <w:lvl w:ilvl="8" w:tplc="0409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5" w15:restartNumberingAfterBreak="0">
    <w:nsid w:val="433C249E"/>
    <w:multiLevelType w:val="hybridMultilevel"/>
    <w:tmpl w:val="EE2C8C7A"/>
    <w:lvl w:ilvl="0" w:tplc="EF4010F0">
      <w:start w:val="1"/>
      <w:numFmt w:val="bullet"/>
      <w:lvlText w:val="o"/>
      <w:lvlJc w:val="left"/>
      <w:pPr>
        <w:ind w:left="921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6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1" w:hanging="360"/>
      </w:pPr>
      <w:rPr>
        <w:rFonts w:ascii="Wingdings" w:hAnsi="Wingdings" w:hint="default"/>
      </w:rPr>
    </w:lvl>
  </w:abstractNum>
  <w:abstractNum w:abstractNumId="6" w15:restartNumberingAfterBreak="0">
    <w:nsid w:val="4D9F031B"/>
    <w:multiLevelType w:val="hybridMultilevel"/>
    <w:tmpl w:val="D7DCBFC2"/>
    <w:lvl w:ilvl="0" w:tplc="FFFFFFFF">
      <w:start w:val="1"/>
      <w:numFmt w:val="bullet"/>
      <w:lvlText w:val="o"/>
      <w:lvlJc w:val="left"/>
      <w:pPr>
        <w:ind w:left="5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FFA6A56">
      <w:start w:val="1"/>
      <w:numFmt w:val="bullet"/>
      <w:lvlText w:val="▪"/>
      <w:lvlJc w:val="left"/>
      <w:pPr>
        <w:ind w:left="1714" w:hanging="360"/>
      </w:pPr>
      <w:rPr>
        <w:rFonts w:ascii="Segoe UI" w:eastAsia="Segoe UI" w:hAnsi="Segoe UI" w:cs="Segoe U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0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7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5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2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9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6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3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D4E3F7B"/>
    <w:multiLevelType w:val="hybridMultilevel"/>
    <w:tmpl w:val="F2EC0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7440228">
    <w:abstractNumId w:val="6"/>
  </w:num>
  <w:num w:numId="2" w16cid:durableId="482819793">
    <w:abstractNumId w:val="0"/>
  </w:num>
  <w:num w:numId="3" w16cid:durableId="805008002">
    <w:abstractNumId w:val="3"/>
  </w:num>
  <w:num w:numId="4" w16cid:durableId="682560774">
    <w:abstractNumId w:val="5"/>
  </w:num>
  <w:num w:numId="5" w16cid:durableId="1597245296">
    <w:abstractNumId w:val="1"/>
  </w:num>
  <w:num w:numId="6" w16cid:durableId="2051832491">
    <w:abstractNumId w:val="2"/>
  </w:num>
  <w:num w:numId="7" w16cid:durableId="440151254">
    <w:abstractNumId w:val="4"/>
  </w:num>
  <w:num w:numId="8" w16cid:durableId="150189005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attachedTemplate r:id="rId1"/>
  <w:linkStyle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E7C"/>
    <w:rsid w:val="00046E3D"/>
    <w:rsid w:val="00053771"/>
    <w:rsid w:val="00067BE3"/>
    <w:rsid w:val="000951AA"/>
    <w:rsid w:val="000B506E"/>
    <w:rsid w:val="000B5DCA"/>
    <w:rsid w:val="000C477E"/>
    <w:rsid w:val="00104E7C"/>
    <w:rsid w:val="00104F7A"/>
    <w:rsid w:val="0015067B"/>
    <w:rsid w:val="001610F5"/>
    <w:rsid w:val="00161C88"/>
    <w:rsid w:val="00175B00"/>
    <w:rsid w:val="00191B86"/>
    <w:rsid w:val="00192EA0"/>
    <w:rsid w:val="001D2929"/>
    <w:rsid w:val="00221FDB"/>
    <w:rsid w:val="00223D05"/>
    <w:rsid w:val="00224C83"/>
    <w:rsid w:val="0023171F"/>
    <w:rsid w:val="00245DD3"/>
    <w:rsid w:val="00290444"/>
    <w:rsid w:val="002A4EB7"/>
    <w:rsid w:val="002C6424"/>
    <w:rsid w:val="00353956"/>
    <w:rsid w:val="0036776B"/>
    <w:rsid w:val="003A528A"/>
    <w:rsid w:val="003B5146"/>
    <w:rsid w:val="003E73E7"/>
    <w:rsid w:val="004300AE"/>
    <w:rsid w:val="00430A78"/>
    <w:rsid w:val="00451AB1"/>
    <w:rsid w:val="004551CD"/>
    <w:rsid w:val="00460A13"/>
    <w:rsid w:val="0046769D"/>
    <w:rsid w:val="00480BD3"/>
    <w:rsid w:val="004D13B0"/>
    <w:rsid w:val="004D1446"/>
    <w:rsid w:val="004D5094"/>
    <w:rsid w:val="004F0F38"/>
    <w:rsid w:val="004F1611"/>
    <w:rsid w:val="004F2CC2"/>
    <w:rsid w:val="0053526A"/>
    <w:rsid w:val="00547476"/>
    <w:rsid w:val="00556268"/>
    <w:rsid w:val="00587CCC"/>
    <w:rsid w:val="005C6DB3"/>
    <w:rsid w:val="005F0BD6"/>
    <w:rsid w:val="005F347A"/>
    <w:rsid w:val="00610707"/>
    <w:rsid w:val="00632FA9"/>
    <w:rsid w:val="00662986"/>
    <w:rsid w:val="00691DEF"/>
    <w:rsid w:val="00692EEF"/>
    <w:rsid w:val="006B445F"/>
    <w:rsid w:val="006C3F5D"/>
    <w:rsid w:val="007200DD"/>
    <w:rsid w:val="0074192C"/>
    <w:rsid w:val="0074394C"/>
    <w:rsid w:val="00754886"/>
    <w:rsid w:val="00754B32"/>
    <w:rsid w:val="007634D2"/>
    <w:rsid w:val="007D0DE4"/>
    <w:rsid w:val="00822A66"/>
    <w:rsid w:val="0083478C"/>
    <w:rsid w:val="008740AD"/>
    <w:rsid w:val="0088056B"/>
    <w:rsid w:val="008957FC"/>
    <w:rsid w:val="008B758B"/>
    <w:rsid w:val="008C6773"/>
    <w:rsid w:val="008F290C"/>
    <w:rsid w:val="00904F62"/>
    <w:rsid w:val="009237E5"/>
    <w:rsid w:val="00937FD3"/>
    <w:rsid w:val="00951A68"/>
    <w:rsid w:val="0096573D"/>
    <w:rsid w:val="00974494"/>
    <w:rsid w:val="009749AE"/>
    <w:rsid w:val="009C6162"/>
    <w:rsid w:val="009E1491"/>
    <w:rsid w:val="009E4C29"/>
    <w:rsid w:val="009F0D0C"/>
    <w:rsid w:val="00A01DD2"/>
    <w:rsid w:val="00A639CE"/>
    <w:rsid w:val="00A66198"/>
    <w:rsid w:val="00A8266D"/>
    <w:rsid w:val="00AA0693"/>
    <w:rsid w:val="00AA2AED"/>
    <w:rsid w:val="00AD496D"/>
    <w:rsid w:val="00AE1105"/>
    <w:rsid w:val="00B071B6"/>
    <w:rsid w:val="00B42EC4"/>
    <w:rsid w:val="00B60D6E"/>
    <w:rsid w:val="00B63BDF"/>
    <w:rsid w:val="00B658FF"/>
    <w:rsid w:val="00B8058A"/>
    <w:rsid w:val="00B863DD"/>
    <w:rsid w:val="00BA5E7B"/>
    <w:rsid w:val="00BB1DB3"/>
    <w:rsid w:val="00BB6924"/>
    <w:rsid w:val="00BC37BF"/>
    <w:rsid w:val="00BE3009"/>
    <w:rsid w:val="00BE34E4"/>
    <w:rsid w:val="00BF4535"/>
    <w:rsid w:val="00C03592"/>
    <w:rsid w:val="00C24082"/>
    <w:rsid w:val="00C57A26"/>
    <w:rsid w:val="00C845E6"/>
    <w:rsid w:val="00C91CD0"/>
    <w:rsid w:val="00C95CAA"/>
    <w:rsid w:val="00CA4481"/>
    <w:rsid w:val="00CC5578"/>
    <w:rsid w:val="00CD04A2"/>
    <w:rsid w:val="00D16E6F"/>
    <w:rsid w:val="00D41F5F"/>
    <w:rsid w:val="00D86666"/>
    <w:rsid w:val="00DB7D34"/>
    <w:rsid w:val="00DF15B1"/>
    <w:rsid w:val="00E0708F"/>
    <w:rsid w:val="00E1525E"/>
    <w:rsid w:val="00E27CF8"/>
    <w:rsid w:val="00E55BFF"/>
    <w:rsid w:val="00E8357A"/>
    <w:rsid w:val="00EB069E"/>
    <w:rsid w:val="00EF7CED"/>
    <w:rsid w:val="00F100BE"/>
    <w:rsid w:val="00F13B0B"/>
    <w:rsid w:val="00F41B5A"/>
    <w:rsid w:val="00F6194A"/>
    <w:rsid w:val="00F70DEB"/>
    <w:rsid w:val="00F7768E"/>
    <w:rsid w:val="00FB025B"/>
    <w:rsid w:val="00FB0DCF"/>
    <w:rsid w:val="00FB3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36894B"/>
  <w15:chartTrackingRefBased/>
  <w15:docId w15:val="{3742F6CF-A614-4FB5-A038-E4F091FF9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0444"/>
    <w:pPr>
      <w:spacing w:after="0" w:line="248" w:lineRule="auto"/>
      <w:ind w:hanging="10"/>
      <w:outlineLvl w:val="0"/>
    </w:pPr>
    <w:rPr>
      <w:rFonts w:ascii="Aptos" w:eastAsia="Arial" w:hAnsi="Aptos" w:cs="Arial"/>
      <w:color w:val="000000"/>
      <w:sz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0444"/>
    <w:rPr>
      <w:rFonts w:ascii="Aptos Display" w:hAnsi="Aptos Display"/>
      <w:b/>
      <w:bC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90444"/>
    <w:pPr>
      <w:outlineLvl w:val="1"/>
    </w:pPr>
    <w:rPr>
      <w:b/>
      <w:bCs/>
      <w:sz w:val="32"/>
      <w:szCs w:val="36"/>
      <w:u w:val="thick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90444"/>
    <w:pPr>
      <w:ind w:firstLine="0"/>
      <w:outlineLvl w:val="2"/>
    </w:pPr>
    <w:rPr>
      <w:b/>
      <w:bCs/>
      <w:sz w:val="28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04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04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044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044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044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044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2904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0444"/>
  </w:style>
  <w:style w:type="character" w:customStyle="1" w:styleId="Heading1Char">
    <w:name w:val="Heading 1 Char"/>
    <w:basedOn w:val="DefaultParagraphFont"/>
    <w:link w:val="Heading1"/>
    <w:uiPriority w:val="9"/>
    <w:rsid w:val="00290444"/>
    <w:rPr>
      <w:rFonts w:ascii="Aptos Display" w:eastAsia="Arial" w:hAnsi="Aptos Display" w:cs="Arial"/>
      <w:b/>
      <w:bCs/>
      <w:color w:val="000000"/>
      <w:sz w:val="36"/>
      <w:szCs w:val="36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290444"/>
    <w:rPr>
      <w:rFonts w:ascii="Aptos" w:eastAsia="Arial" w:hAnsi="Aptos" w:cs="Arial"/>
      <w:b/>
      <w:bCs/>
      <w:color w:val="000000"/>
      <w:sz w:val="32"/>
      <w:szCs w:val="36"/>
      <w:u w:val="thick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290444"/>
    <w:rPr>
      <w:rFonts w:ascii="Aptos" w:eastAsia="Arial" w:hAnsi="Aptos" w:cs="Arial"/>
      <w:b/>
      <w:bCs/>
      <w:color w:val="000000"/>
      <w:sz w:val="28"/>
      <w:szCs w:val="32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0444"/>
    <w:rPr>
      <w:rFonts w:ascii="Aptos" w:eastAsiaTheme="majorEastAsia" w:hAnsi="Aptos" w:cstheme="majorBidi"/>
      <w:i/>
      <w:iCs/>
      <w:color w:val="0F4761" w:themeColor="accent1" w:themeShade="BF"/>
      <w:sz w:val="22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0444"/>
    <w:rPr>
      <w:rFonts w:ascii="Aptos" w:eastAsiaTheme="majorEastAsia" w:hAnsi="Aptos" w:cstheme="majorBidi"/>
      <w:color w:val="0F4761" w:themeColor="accent1" w:themeShade="BF"/>
      <w:sz w:val="22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0444"/>
    <w:rPr>
      <w:rFonts w:ascii="Aptos" w:eastAsiaTheme="majorEastAsia" w:hAnsi="Aptos" w:cstheme="majorBidi"/>
      <w:i/>
      <w:iCs/>
      <w:color w:val="595959" w:themeColor="text1" w:themeTint="A6"/>
      <w:sz w:val="22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0444"/>
    <w:rPr>
      <w:rFonts w:ascii="Aptos" w:eastAsiaTheme="majorEastAsia" w:hAnsi="Aptos" w:cstheme="majorBidi"/>
      <w:color w:val="595959" w:themeColor="text1" w:themeTint="A6"/>
      <w:sz w:val="22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0444"/>
    <w:rPr>
      <w:rFonts w:ascii="Aptos" w:eastAsiaTheme="majorEastAsia" w:hAnsi="Aptos" w:cstheme="majorBidi"/>
      <w:i/>
      <w:iCs/>
      <w:color w:val="272727" w:themeColor="text1" w:themeTint="D8"/>
      <w:sz w:val="22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0444"/>
    <w:rPr>
      <w:rFonts w:ascii="Aptos" w:eastAsiaTheme="majorEastAsia" w:hAnsi="Aptos" w:cstheme="majorBidi"/>
      <w:color w:val="272727" w:themeColor="text1" w:themeTint="D8"/>
      <w:sz w:val="22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290444"/>
    <w:pPr>
      <w:tabs>
        <w:tab w:val="left" w:pos="10080"/>
      </w:tabs>
      <w:spacing w:after="240"/>
      <w:ind w:left="90" w:right="-90"/>
      <w:jc w:val="center"/>
    </w:pPr>
    <w:rPr>
      <w:rFonts w:ascii="Aptos Display" w:hAnsi="Aptos Display"/>
      <w:b/>
      <w:bCs/>
      <w:color w:val="171717"/>
      <w:sz w:val="28"/>
    </w:rPr>
  </w:style>
  <w:style w:type="character" w:customStyle="1" w:styleId="TitleChar">
    <w:name w:val="Title Char"/>
    <w:basedOn w:val="DefaultParagraphFont"/>
    <w:link w:val="Title"/>
    <w:uiPriority w:val="10"/>
    <w:rsid w:val="00290444"/>
    <w:rPr>
      <w:rFonts w:ascii="Aptos Display" w:eastAsia="Arial" w:hAnsi="Aptos Display" w:cs="Arial"/>
      <w:b/>
      <w:bCs/>
      <w:color w:val="171717"/>
      <w:sz w:val="28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rsid w:val="00290444"/>
    <w:pPr>
      <w:numPr>
        <w:ilvl w:val="1"/>
      </w:numPr>
      <w:ind w:hanging="1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0444"/>
    <w:rPr>
      <w:rFonts w:ascii="Aptos" w:eastAsiaTheme="majorEastAsia" w:hAnsi="Aptos" w:cstheme="majorBidi"/>
      <w:color w:val="595959" w:themeColor="text1" w:themeTint="A6"/>
      <w:spacing w:val="15"/>
      <w:sz w:val="28"/>
      <w:szCs w:val="28"/>
      <w:lang w:eastAsia="en-US"/>
    </w:rPr>
  </w:style>
  <w:style w:type="paragraph" w:styleId="Quote">
    <w:name w:val="Quote"/>
    <w:basedOn w:val="Normal"/>
    <w:next w:val="Normal"/>
    <w:link w:val="QuoteChar"/>
    <w:uiPriority w:val="29"/>
    <w:rsid w:val="002904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0444"/>
    <w:rPr>
      <w:rFonts w:ascii="Aptos" w:eastAsia="Arial" w:hAnsi="Aptos" w:cs="Arial"/>
      <w:i/>
      <w:iCs/>
      <w:color w:val="404040" w:themeColor="text1" w:themeTint="BF"/>
      <w:sz w:val="22"/>
      <w:lang w:eastAsia="en-US"/>
    </w:rPr>
  </w:style>
  <w:style w:type="paragraph" w:styleId="ListParagraph">
    <w:name w:val="List Paragraph"/>
    <w:basedOn w:val="Normal"/>
    <w:uiPriority w:val="34"/>
    <w:qFormat/>
    <w:rsid w:val="00290444"/>
    <w:pPr>
      <w:numPr>
        <w:numId w:val="3"/>
      </w:numPr>
      <w:contextualSpacing/>
    </w:pPr>
    <w:rPr>
      <w:rFonts w:ascii="Aptos Display" w:hAnsi="Aptos Display"/>
    </w:rPr>
  </w:style>
  <w:style w:type="character" w:styleId="IntenseEmphasis">
    <w:name w:val="Intense Emphasis"/>
    <w:basedOn w:val="DefaultParagraphFont"/>
    <w:uiPriority w:val="21"/>
    <w:rsid w:val="002904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2904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0444"/>
    <w:rPr>
      <w:rFonts w:ascii="Aptos" w:eastAsia="Arial" w:hAnsi="Aptos" w:cs="Arial"/>
      <w:i/>
      <w:iCs/>
      <w:color w:val="0F4761" w:themeColor="accent1" w:themeShade="BF"/>
      <w:sz w:val="22"/>
      <w:lang w:eastAsia="en-US"/>
    </w:rPr>
  </w:style>
  <w:style w:type="character" w:styleId="IntenseReference">
    <w:name w:val="Intense Reference"/>
    <w:basedOn w:val="DefaultParagraphFont"/>
    <w:uiPriority w:val="32"/>
    <w:rsid w:val="00290444"/>
    <w:rPr>
      <w:b/>
      <w:bCs/>
      <w:smallCaps/>
      <w:color w:val="0F4761" w:themeColor="accent1" w:themeShade="BF"/>
      <w:spacing w:val="5"/>
    </w:rPr>
  </w:style>
  <w:style w:type="paragraph" w:customStyle="1" w:styleId="TableNormal2">
    <w:name w:val="Table Normal 2"/>
    <w:basedOn w:val="Normal"/>
    <w:link w:val="TableNormal2Char"/>
    <w:qFormat/>
    <w:rsid w:val="00290444"/>
  </w:style>
  <w:style w:type="table" w:styleId="TableGrid">
    <w:name w:val="Table Grid"/>
    <w:basedOn w:val="TableNormal"/>
    <w:uiPriority w:val="39"/>
    <w:rsid w:val="00290444"/>
    <w:pPr>
      <w:spacing w:after="0" w:line="240" w:lineRule="auto"/>
    </w:pPr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ampleOutputCode">
    <w:name w:val="Sample Output/Code"/>
    <w:basedOn w:val="Normal"/>
    <w:link w:val="SampleOutputCodeChar"/>
    <w:qFormat/>
    <w:rsid w:val="00290444"/>
    <w:pPr>
      <w:spacing w:line="240" w:lineRule="auto"/>
    </w:pPr>
    <w:rPr>
      <w:rFonts w:ascii="Consolas" w:hAnsi="Consolas"/>
    </w:rPr>
  </w:style>
  <w:style w:type="character" w:customStyle="1" w:styleId="SampleOutputCodeChar">
    <w:name w:val="Sample Output/Code Char"/>
    <w:basedOn w:val="DefaultParagraphFont"/>
    <w:link w:val="SampleOutputCode"/>
    <w:rsid w:val="00290444"/>
    <w:rPr>
      <w:rFonts w:ascii="Consolas" w:eastAsia="Arial" w:hAnsi="Consolas" w:cs="Arial"/>
      <w:color w:val="000000"/>
      <w:sz w:val="22"/>
      <w:lang w:eastAsia="en-US"/>
    </w:rPr>
  </w:style>
  <w:style w:type="paragraph" w:customStyle="1" w:styleId="TableHeader">
    <w:name w:val="Table Header"/>
    <w:basedOn w:val="Normal"/>
    <w:link w:val="TableHeaderChar"/>
    <w:qFormat/>
    <w:rsid w:val="00290444"/>
    <w:pPr>
      <w:ind w:left="-211" w:right="-111" w:firstLine="90"/>
      <w:jc w:val="center"/>
    </w:pPr>
    <w:rPr>
      <w:b/>
      <w:bCs/>
      <w:szCs w:val="22"/>
    </w:rPr>
  </w:style>
  <w:style w:type="character" w:customStyle="1" w:styleId="TableHeaderChar">
    <w:name w:val="Table Header Char"/>
    <w:basedOn w:val="DefaultParagraphFont"/>
    <w:link w:val="TableHeader"/>
    <w:rsid w:val="00290444"/>
    <w:rPr>
      <w:rFonts w:ascii="Aptos" w:eastAsia="Arial" w:hAnsi="Aptos" w:cs="Arial"/>
      <w:b/>
      <w:bCs/>
      <w:color w:val="000000"/>
      <w:sz w:val="22"/>
      <w:szCs w:val="22"/>
      <w:lang w:eastAsia="en-US"/>
    </w:rPr>
  </w:style>
  <w:style w:type="table" w:customStyle="1" w:styleId="TableStyle1">
    <w:name w:val="Table Style 1"/>
    <w:basedOn w:val="TableNormal"/>
    <w:uiPriority w:val="99"/>
    <w:rsid w:val="00290444"/>
    <w:pPr>
      <w:spacing w:after="0" w:line="240" w:lineRule="auto"/>
    </w:pPr>
    <w:rPr>
      <w:rFonts w:ascii="Aptos" w:eastAsiaTheme="minorHAnsi" w:hAnsi="Aptos"/>
      <w:sz w:val="22"/>
      <w:szCs w:val="22"/>
      <w:lang w:eastAsia="en-US"/>
    </w:rPr>
    <w:tblPr>
      <w:jc w:val="center"/>
      <w:tblBorders>
        <w:top w:val="single" w:sz="8" w:space="0" w:color="3A3A3A" w:themeColor="background2" w:themeShade="40"/>
        <w:left w:val="single" w:sz="8" w:space="0" w:color="3A3A3A" w:themeColor="background2" w:themeShade="40"/>
        <w:bottom w:val="single" w:sz="8" w:space="0" w:color="3A3A3A" w:themeColor="background2" w:themeShade="40"/>
        <w:right w:val="single" w:sz="8" w:space="0" w:color="3A3A3A" w:themeColor="background2" w:themeShade="40"/>
        <w:insideH w:val="single" w:sz="8" w:space="0" w:color="3A3A3A" w:themeColor="background2" w:themeShade="40"/>
        <w:insideV w:val="single" w:sz="8" w:space="0" w:color="3A3A3A" w:themeColor="background2" w:themeShade="40"/>
      </w:tblBorders>
      <w:tblCellMar>
        <w:left w:w="0" w:type="dxa"/>
        <w:right w:w="0" w:type="dxa"/>
      </w:tblCellMar>
    </w:tblPr>
    <w:trPr>
      <w:jc w:val="center"/>
    </w:tr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/>
        <w:jc w:val="center"/>
      </w:pPr>
      <w:rPr>
        <w:rFonts w:ascii="Aptos" w:hAnsi="Aptos"/>
        <w:b/>
        <w:sz w:val="22"/>
      </w:rPr>
      <w:tblPr/>
      <w:tcPr>
        <w:shd w:val="clear" w:color="auto" w:fill="D1D1D1" w:themeFill="background2" w:themeFillShade="E6"/>
        <w:vAlign w:val="center"/>
      </w:tcPr>
    </w:tblStylePr>
  </w:style>
  <w:style w:type="character" w:customStyle="1" w:styleId="TableNormal2Char">
    <w:name w:val="Table Normal 2 Char"/>
    <w:basedOn w:val="DefaultParagraphFont"/>
    <w:link w:val="TableNormal2"/>
    <w:rsid w:val="00290444"/>
    <w:rPr>
      <w:rFonts w:ascii="Aptos" w:eastAsia="Arial" w:hAnsi="Aptos" w:cs="Arial"/>
      <w:color w:val="000000"/>
      <w:sz w:val="22"/>
      <w:lang w:eastAsia="en-US"/>
    </w:rPr>
  </w:style>
  <w:style w:type="paragraph" w:customStyle="1" w:styleId="SampleOutput">
    <w:name w:val="Sample Output"/>
    <w:basedOn w:val="Normal"/>
    <w:link w:val="SampleOutputChar"/>
    <w:qFormat/>
    <w:rsid w:val="0023171F"/>
    <w:pPr>
      <w:ind w:left="211" w:right="825"/>
      <w:outlineLvl w:val="9"/>
    </w:pPr>
    <w:rPr>
      <w:rFonts w:ascii="Consolas" w:hAnsi="Consolas"/>
    </w:rPr>
  </w:style>
  <w:style w:type="character" w:customStyle="1" w:styleId="SampleOutputChar">
    <w:name w:val="Sample Output Char"/>
    <w:basedOn w:val="DefaultParagraphFont"/>
    <w:link w:val="SampleOutput"/>
    <w:rsid w:val="0023171F"/>
    <w:rPr>
      <w:rFonts w:ascii="Consolas" w:eastAsia="Arial" w:hAnsi="Consolas" w:cs="Arial"/>
      <w:color w:val="000000"/>
      <w:sz w:val="22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D41F5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imen\OneDrive%20-%20Kennesaw%20State%20University\1321L_Coordination\Content_SemesterWise\Spring_2025\lab_and_assignemnt_template_v1.3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lab_and_assignemnt_template_v1.3</Template>
  <TotalTime>168</TotalTime>
  <Pages>7</Pages>
  <Words>1191</Words>
  <Characters>6792</Characters>
  <Application>Microsoft Office Word</Application>
  <DocSecurity>0</DocSecurity>
  <Lines>56</Lines>
  <Paragraphs>15</Paragraphs>
  <ScaleCrop>false</ScaleCrop>
  <Company/>
  <LinksUpToDate>false</LinksUpToDate>
  <CharactersWithSpaces>7968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Eun Sik Kim</dc:creator>
  <cp:keywords/>
  <dc:description/>
  <cp:lastModifiedBy>Eun Sik Kim</cp:lastModifiedBy>
  <cp:revision>124</cp:revision>
  <dcterms:created xsi:type="dcterms:W3CDTF">2026-09-03T16:47:00Z</dcterms:created>
  <dcterms:modified xsi:type="dcterms:W3CDTF">2026-09-03T19:37:00Z</dcterms:modified>
</cp:coreProperties>
</file>